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003" w:rsidRDefault="00B35003" w:rsidP="00B35003">
      <w:pPr>
        <w:tabs>
          <w:tab w:val="left" w:pos="5160"/>
        </w:tabs>
        <w:spacing w:after="0" w:line="240" w:lineRule="auto"/>
        <w:jc w:val="right"/>
      </w:pPr>
      <w:r>
        <w:t>Santo Domingo, D.N.</w:t>
      </w:r>
    </w:p>
    <w:p w:rsidR="00B35003" w:rsidRDefault="00FD2E01" w:rsidP="00B35003">
      <w:pPr>
        <w:tabs>
          <w:tab w:val="left" w:pos="5160"/>
        </w:tabs>
        <w:spacing w:after="0" w:line="240" w:lineRule="auto"/>
        <w:jc w:val="right"/>
      </w:pPr>
      <w:proofErr w:type="gramStart"/>
      <w:r>
        <w:t>xx</w:t>
      </w:r>
      <w:proofErr w:type="gramEnd"/>
      <w:r w:rsidR="00B35003">
        <w:t xml:space="preserve"> de </w:t>
      </w:r>
      <w:proofErr w:type="spellStart"/>
      <w:r>
        <w:t>xxxx</w:t>
      </w:r>
      <w:proofErr w:type="spellEnd"/>
      <w:r w:rsidR="00B35003">
        <w:t xml:space="preserve"> del  2026</w:t>
      </w:r>
    </w:p>
    <w:p w:rsidR="00B35003" w:rsidRDefault="00B35003" w:rsidP="00B35003">
      <w:pPr>
        <w:tabs>
          <w:tab w:val="left" w:pos="5160"/>
        </w:tabs>
        <w:spacing w:after="0" w:line="240" w:lineRule="auto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Señores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 xml:space="preserve">XXXXXX  </w:t>
      </w:r>
      <w:proofErr w:type="spellStart"/>
      <w:r>
        <w:t>XXXXXX</w:t>
      </w:r>
      <w:proofErr w:type="spellEnd"/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Ciudad.-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Referencia: XXXXXX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Asunto: Declaración jurada o certificación de “oferta libre de colusión”;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Estimados señores: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 xml:space="preserve">Quien suscribe, señor XXXXX, Dominicano, Mayor de Edad, estado civil Casado, portador de la Cédula de Identidad y Electoral No. XXXXXXX, actuando en calidad de Gerente de la razón social - - - - - - - - - - - - - - - - - - - - -, sociedad constituida de conformidad con las leyes de Republica Dominicana, identificada con el Registro Nacional de Contribuyente (RNC) No. XXXX, con domicilio social en la calle  - - - - - - - - - - - - - -  No. - - -, Sector - - - - - - - - - - - - - - - -, y provisto del Registro de Proveedores del Estado (RPE) núm. XX, que participa en el procedimiento de contratación pública núm. XXXXX, relativo a </w:t>
      </w:r>
      <w:r w:rsidR="00FD2E01">
        <w:t>“-</w:t>
      </w:r>
      <w:r>
        <w:t xml:space="preserve"> - - - - - - - - - - - - - - - - - - - - - - - - - - - --”, llevado a cabo por XXXXXXXXXX;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En cumplimiento de los requisitos establecidos en el artículo 108 de la Ley 47</w:t>
      </w:r>
      <w:r>
        <w:rPr>
          <w:rFonts w:ascii="Cambria Math" w:hAnsi="Cambria Math" w:cs="Cambria Math"/>
        </w:rPr>
        <w:t>‑</w:t>
      </w:r>
      <w:r>
        <w:t>25 sobre Compras y Contrataciones P</w:t>
      </w:r>
      <w:r>
        <w:rPr>
          <w:rFonts w:ascii="Calibri" w:hAnsi="Calibri" w:cs="Calibri"/>
        </w:rPr>
        <w:t>ú</w:t>
      </w:r>
      <w:r>
        <w:t>blicas, bajo la fe del juramento, declaro y certifico lo siguiente: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1.</w:t>
      </w:r>
      <w:r>
        <w:tab/>
        <w:t xml:space="preserve">Que la oferta presentada al Instituto Técnico Superior Comunitario (ITSC), dentro del procedimiento de contratación identificado con la referencia </w:t>
      </w:r>
      <w:r w:rsidR="004C5F6B">
        <w:t>INDOMET-DAF-CM-2026-00</w:t>
      </w:r>
      <w:r w:rsidR="00052124">
        <w:rPr>
          <w:color w:val="000000" w:themeColor="text1"/>
        </w:rPr>
        <w:t>42</w:t>
      </w:r>
      <w:bookmarkStart w:id="0" w:name="_GoBack"/>
      <w:bookmarkEnd w:id="0"/>
      <w:r>
        <w:t>, es auténtica, veraz y ha sido elaborada de manera independiente.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2.</w:t>
      </w:r>
      <w:r>
        <w:tab/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3.</w:t>
      </w:r>
      <w:r>
        <w:tab/>
        <w:t xml:space="preserve">Que la oferta se encuentra libre de cualquier tipo de acuerdo, práctica, conducta o intención colusoria, incluyendo, sin limitarse </w:t>
      </w:r>
      <w:proofErr w:type="gramStart"/>
      <w:r>
        <w:t>a</w:t>
      </w:r>
      <w:proofErr w:type="gramEnd"/>
      <w:r>
        <w:t>: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a)</w:t>
      </w:r>
      <w:r>
        <w:tab/>
        <w:t>Coordinación de precios o condiciones con otros oferentes.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b)</w:t>
      </w:r>
      <w:r>
        <w:tab/>
        <w:t>Intercambio de información sensible o estratégica.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c)</w:t>
      </w:r>
      <w:r>
        <w:tab/>
        <w:t>Manipulación, presión o concertación para alterar la competencia.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d)</w:t>
      </w:r>
      <w:r>
        <w:tab/>
        <w:t>Cualquier otra práctica que limite, restrinja o distorsione la libre concurrencia.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4.</w:t>
      </w:r>
      <w:r>
        <w:tab/>
        <w:t>Que no se ha realizado ni se realizará ningún acto destinado a influir indebidamente en otros oferentes, funcionarios o terceros involucrados en el proceso de contratación.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FD2E01">
      <w:pPr>
        <w:tabs>
          <w:tab w:val="left" w:pos="-1134"/>
        </w:tabs>
        <w:spacing w:after="0" w:line="240" w:lineRule="auto"/>
        <w:ind w:left="-1418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5.</w:t>
      </w:r>
      <w:r>
        <w:tab/>
        <w:t>Que asumimos plena responsabilidad administrativa, civil y penal por la veracidad de esta declaración y por cualquier incumplimiento relacionado con prácticas colusorias, conforme a la normativa vigente.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  <w:r>
        <w:t>En la ciudad de Santo Domingo, Distrito Naciona</w:t>
      </w:r>
      <w:r w:rsidR="00FD2E01">
        <w:t xml:space="preserve">l, República Dominicana, a los </w:t>
      </w:r>
      <w:r w:rsidR="00180A65">
        <w:t>XXXXX</w:t>
      </w:r>
      <w:r>
        <w:t xml:space="preserve"> (XX) días del mes de XXX</w:t>
      </w:r>
      <w:r w:rsidR="00180A65">
        <w:t>XXXXX del año dos mil veintiséis (2026</w:t>
      </w:r>
      <w:r>
        <w:t>).</w:t>
      </w: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0"/>
        </w:tabs>
        <w:spacing w:after="0" w:line="240" w:lineRule="auto"/>
        <w:jc w:val="both"/>
      </w:pPr>
    </w:p>
    <w:p w:rsidR="00B35003" w:rsidRDefault="00B35003" w:rsidP="00B35003">
      <w:pPr>
        <w:tabs>
          <w:tab w:val="left" w:pos="5160"/>
        </w:tabs>
        <w:spacing w:after="0" w:line="240" w:lineRule="auto"/>
      </w:pPr>
    </w:p>
    <w:p w:rsidR="00B35003" w:rsidRDefault="00B35003" w:rsidP="00B35003">
      <w:pPr>
        <w:tabs>
          <w:tab w:val="left" w:pos="5160"/>
        </w:tabs>
        <w:spacing w:after="0" w:line="240" w:lineRule="auto"/>
      </w:pPr>
    </w:p>
    <w:p w:rsidR="00B35003" w:rsidRDefault="00B35003" w:rsidP="00B35003">
      <w:pPr>
        <w:tabs>
          <w:tab w:val="left" w:pos="5160"/>
        </w:tabs>
        <w:spacing w:after="0" w:line="240" w:lineRule="auto"/>
      </w:pPr>
      <w:r>
        <w:t xml:space="preserve"> </w:t>
      </w:r>
    </w:p>
    <w:p w:rsidR="00B35003" w:rsidRDefault="00B35003" w:rsidP="00B35003">
      <w:pPr>
        <w:tabs>
          <w:tab w:val="left" w:pos="5160"/>
        </w:tabs>
        <w:spacing w:after="0" w:line="240" w:lineRule="auto"/>
      </w:pPr>
      <w:r>
        <w:t>XXXXXXXX  XXXXX  XXXXXXXX</w:t>
      </w:r>
    </w:p>
    <w:p w:rsidR="00B35003" w:rsidRDefault="00B35003" w:rsidP="00B35003">
      <w:pPr>
        <w:tabs>
          <w:tab w:val="left" w:pos="5160"/>
        </w:tabs>
        <w:spacing w:after="0" w:line="240" w:lineRule="auto"/>
      </w:pPr>
      <w:proofErr w:type="spellStart"/>
      <w:r>
        <w:t>Xxxxxxxx</w:t>
      </w:r>
      <w:proofErr w:type="spellEnd"/>
      <w:r>
        <w:t xml:space="preserve"> </w:t>
      </w:r>
      <w:proofErr w:type="spellStart"/>
      <w:r>
        <w:t>Xxxxxxxxx</w:t>
      </w:r>
      <w:proofErr w:type="spellEnd"/>
    </w:p>
    <w:p w:rsidR="00682EAE" w:rsidRDefault="00682EAE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D2" w:rsidRDefault="002208D2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sectPr w:rsidR="002208D2" w:rsidRPr="002208D2" w:rsidSect="00FD2E01">
      <w:headerReference w:type="default" r:id="rId8"/>
      <w:footerReference w:type="default" r:id="rId9"/>
      <w:pgSz w:w="12240" w:h="15840" w:code="1"/>
      <w:pgMar w:top="1418" w:right="1418" w:bottom="1134" w:left="1418" w:header="1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9AC" w:rsidRDefault="004B69AC" w:rsidP="00852609">
      <w:pPr>
        <w:spacing w:after="0" w:line="240" w:lineRule="auto"/>
      </w:pPr>
      <w:r>
        <w:separator/>
      </w:r>
    </w:p>
  </w:endnote>
  <w:endnote w:type="continuationSeparator" w:id="0">
    <w:p w:rsidR="004B69AC" w:rsidRDefault="004B69AC" w:rsidP="0085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3BB" w:rsidRPr="00121104" w:rsidRDefault="00FD2E01" w:rsidP="00FD2E01">
    <w:pPr>
      <w:pStyle w:val="Piedepgina"/>
      <w:tabs>
        <w:tab w:val="right" w:pos="9356"/>
      </w:tabs>
      <w:ind w:left="-1276" w:firstLine="142"/>
      <w:rPr>
        <w:sz w:val="18"/>
        <w:szCs w:val="18"/>
        <w:lang w:val="en-US"/>
      </w:rPr>
    </w:pPr>
    <w:r>
      <w:rPr>
        <w:noProof/>
        <w:lang w:eastAsia="es-DO"/>
      </w:rPr>
      <w:drawing>
        <wp:inline distT="0" distB="0" distL="0" distR="0" wp14:anchorId="713FBB89" wp14:editId="2C67959A">
          <wp:extent cx="7524750" cy="578485"/>
          <wp:effectExtent l="0" t="0" r="0" b="0"/>
          <wp:docPr id="53" name="Imagen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473BB" w:rsidRPr="00121104">
      <w:rPr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9AC" w:rsidRDefault="004B69AC" w:rsidP="00852609">
      <w:pPr>
        <w:spacing w:after="0" w:line="240" w:lineRule="auto"/>
      </w:pPr>
      <w:r>
        <w:separator/>
      </w:r>
    </w:p>
  </w:footnote>
  <w:footnote w:type="continuationSeparator" w:id="0">
    <w:p w:rsidR="004B69AC" w:rsidRDefault="004B69AC" w:rsidP="00852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D9C" w:rsidRPr="00C97B65" w:rsidRDefault="00FD2E01" w:rsidP="00FD2E01">
    <w:pPr>
      <w:pStyle w:val="Encabezado"/>
      <w:ind w:left="-1276"/>
      <w:jc w:val="center"/>
      <w:rPr>
        <w:rFonts w:ascii="Calisto MT" w:hAnsi="Calisto MT" w:cs="Times New Roman"/>
        <w:b/>
        <w:color w:val="FF0000"/>
        <w:sz w:val="24"/>
      </w:rPr>
    </w:pPr>
    <w:r>
      <w:rPr>
        <w:noProof/>
        <w:lang w:eastAsia="es-DO"/>
      </w:rPr>
      <w:drawing>
        <wp:inline distT="0" distB="0" distL="0" distR="0" wp14:anchorId="5355CDF4" wp14:editId="7D23DA0D">
          <wp:extent cx="7667625" cy="1532890"/>
          <wp:effectExtent l="0" t="0" r="9525" b="0"/>
          <wp:docPr id="52" name="Imagen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67625" cy="1532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B1C97"/>
    <w:multiLevelType w:val="hybridMultilevel"/>
    <w:tmpl w:val="56903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A76069"/>
    <w:multiLevelType w:val="hybridMultilevel"/>
    <w:tmpl w:val="E020B2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03"/>
    <w:rsid w:val="00052124"/>
    <w:rsid w:val="00061A74"/>
    <w:rsid w:val="000A69DD"/>
    <w:rsid w:val="000B5CD0"/>
    <w:rsid w:val="000D5872"/>
    <w:rsid w:val="000F237E"/>
    <w:rsid w:val="001153FC"/>
    <w:rsid w:val="00121104"/>
    <w:rsid w:val="00177DB0"/>
    <w:rsid w:val="00180A65"/>
    <w:rsid w:val="001937C0"/>
    <w:rsid w:val="001A6617"/>
    <w:rsid w:val="001B24EF"/>
    <w:rsid w:val="001D00D4"/>
    <w:rsid w:val="001F5764"/>
    <w:rsid w:val="0020454B"/>
    <w:rsid w:val="0021025D"/>
    <w:rsid w:val="00211530"/>
    <w:rsid w:val="002208D2"/>
    <w:rsid w:val="00281EFB"/>
    <w:rsid w:val="002B13A9"/>
    <w:rsid w:val="002B1C7A"/>
    <w:rsid w:val="002D3602"/>
    <w:rsid w:val="002E5020"/>
    <w:rsid w:val="003014FF"/>
    <w:rsid w:val="0030481D"/>
    <w:rsid w:val="00362C92"/>
    <w:rsid w:val="00367EEB"/>
    <w:rsid w:val="003860E5"/>
    <w:rsid w:val="003E0487"/>
    <w:rsid w:val="003E4181"/>
    <w:rsid w:val="00424379"/>
    <w:rsid w:val="0043008A"/>
    <w:rsid w:val="004557C0"/>
    <w:rsid w:val="004B655F"/>
    <w:rsid w:val="004B69AC"/>
    <w:rsid w:val="004C5F6B"/>
    <w:rsid w:val="00506B31"/>
    <w:rsid w:val="00527B9F"/>
    <w:rsid w:val="00545DEC"/>
    <w:rsid w:val="00561B91"/>
    <w:rsid w:val="00581067"/>
    <w:rsid w:val="00590A6C"/>
    <w:rsid w:val="005A5F97"/>
    <w:rsid w:val="005B0439"/>
    <w:rsid w:val="00624640"/>
    <w:rsid w:val="00647999"/>
    <w:rsid w:val="00680915"/>
    <w:rsid w:val="00680C9F"/>
    <w:rsid w:val="00682EAE"/>
    <w:rsid w:val="00684713"/>
    <w:rsid w:val="006A5C3D"/>
    <w:rsid w:val="007473BB"/>
    <w:rsid w:val="00767686"/>
    <w:rsid w:val="00852609"/>
    <w:rsid w:val="0087509C"/>
    <w:rsid w:val="0089315E"/>
    <w:rsid w:val="008D51F7"/>
    <w:rsid w:val="009177C8"/>
    <w:rsid w:val="00926578"/>
    <w:rsid w:val="009340F5"/>
    <w:rsid w:val="00935800"/>
    <w:rsid w:val="00936372"/>
    <w:rsid w:val="00956C63"/>
    <w:rsid w:val="00977227"/>
    <w:rsid w:val="00980FC7"/>
    <w:rsid w:val="009915E5"/>
    <w:rsid w:val="009A0DE2"/>
    <w:rsid w:val="009C328E"/>
    <w:rsid w:val="009E7BC2"/>
    <w:rsid w:val="00A424C1"/>
    <w:rsid w:val="00A84B17"/>
    <w:rsid w:val="00AB5AEF"/>
    <w:rsid w:val="00AC1D19"/>
    <w:rsid w:val="00B35003"/>
    <w:rsid w:val="00B44FD6"/>
    <w:rsid w:val="00B5552D"/>
    <w:rsid w:val="00B57F5A"/>
    <w:rsid w:val="00B8158D"/>
    <w:rsid w:val="00B93C0A"/>
    <w:rsid w:val="00B94CE3"/>
    <w:rsid w:val="00BD3266"/>
    <w:rsid w:val="00BF0F5E"/>
    <w:rsid w:val="00C20D09"/>
    <w:rsid w:val="00C227FC"/>
    <w:rsid w:val="00C61EF0"/>
    <w:rsid w:val="00C675F8"/>
    <w:rsid w:val="00C8147C"/>
    <w:rsid w:val="00C97B65"/>
    <w:rsid w:val="00CA12A1"/>
    <w:rsid w:val="00CA58A0"/>
    <w:rsid w:val="00CA7675"/>
    <w:rsid w:val="00D6078F"/>
    <w:rsid w:val="00D650C1"/>
    <w:rsid w:val="00D9378E"/>
    <w:rsid w:val="00E10C17"/>
    <w:rsid w:val="00E24E38"/>
    <w:rsid w:val="00E768E6"/>
    <w:rsid w:val="00E852E3"/>
    <w:rsid w:val="00EC5299"/>
    <w:rsid w:val="00EE6E0A"/>
    <w:rsid w:val="00F15A84"/>
    <w:rsid w:val="00F441F8"/>
    <w:rsid w:val="00F44401"/>
    <w:rsid w:val="00F54EF2"/>
    <w:rsid w:val="00FC28B8"/>
    <w:rsid w:val="00FC5D9C"/>
    <w:rsid w:val="00FC6D7F"/>
    <w:rsid w:val="00FD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6B484D9-7AA1-4C6F-A8BA-559961F0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0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C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609"/>
  </w:style>
  <w:style w:type="paragraph" w:styleId="Piedepgina">
    <w:name w:val="footer"/>
    <w:basedOn w:val="Normal"/>
    <w:link w:val="Piedepgina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609"/>
  </w:style>
  <w:style w:type="character" w:styleId="Hipervnculo">
    <w:name w:val="Hyperlink"/>
    <w:basedOn w:val="Fuentedeprrafopredeter"/>
    <w:uiPriority w:val="99"/>
    <w:unhideWhenUsed/>
    <w:rsid w:val="007473B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67686"/>
    <w:pPr>
      <w:spacing w:after="160" w:line="259" w:lineRule="auto"/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pras02\Desktop\HOJA%20TIMBRADA%20OFICIAL%20INDOMET-Actualizad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26AC4-979E-4BAC-BA5D-7F19233B6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HOJA TIMBRADA OFICIAL INDOMET-Actualizada</Template>
  <TotalTime>14</TotalTime>
  <Pages>2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Division de Compras 02</dc:creator>
  <cp:lastModifiedBy>Division de Compras 03</cp:lastModifiedBy>
  <cp:revision>8</cp:revision>
  <cp:lastPrinted>2021-06-30T19:10:00Z</cp:lastPrinted>
  <dcterms:created xsi:type="dcterms:W3CDTF">2026-03-25T12:39:00Z</dcterms:created>
  <dcterms:modified xsi:type="dcterms:W3CDTF">2026-09-29T12:47:00Z</dcterms:modified>
</cp:coreProperties>
</file>