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96933" w14:textId="77777777" w:rsidR="00535962" w:rsidRPr="00F7167E" w:rsidRDefault="00452E5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1C19E0A" wp14:editId="2BD8C89D">
                <wp:simplePos x="0" y="0"/>
                <wp:positionH relativeFrom="column">
                  <wp:posOffset>3667124</wp:posOffset>
                </wp:positionH>
                <wp:positionV relativeFrom="paragraph">
                  <wp:posOffset>-466725</wp:posOffset>
                </wp:positionV>
                <wp:extent cx="2771775" cy="839470"/>
                <wp:effectExtent l="0" t="0" r="28575" b="177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1775" cy="83947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cs="Arial"/>
                                    <w:szCs w:val="18"/>
                                    <w:lang w:val="es-ES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cs="Arial"/>
                                        <w:szCs w:val="18"/>
                                        <w:lang w:val="es-ES"/>
                                      </w:rPr>
                                      <w:alias w:val="No. del Expediente de Compras "/>
                                      <w:tag w:val="No. del Expediente de Compras "/>
                                      <w:id w:val="-1398193268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4FAAA1A" w14:textId="4068C3E7" w:rsidR="005B584D" w:rsidRPr="00A74814" w:rsidRDefault="00563757" w:rsidP="005B584D">
                                        <w:pPr>
                                          <w:pStyle w:val="Sinespaciado"/>
                                          <w:jc w:val="center"/>
                                          <w:rPr>
                                            <w:rFonts w:ascii="Calibri" w:hAnsi="Calibri" w:cs="Calibri"/>
                                            <w:b/>
                                            <w:color w:val="000000" w:themeColor="text1"/>
                                            <w:sz w:val="32"/>
                                            <w:szCs w:val="32"/>
                                            <w:u w:val="double"/>
                                          </w:rPr>
                                        </w:pPr>
                                        <w:r w:rsidRPr="00563757">
                                          <w:t xml:space="preserve"> </w:t>
                                        </w:r>
                                        <w:r w:rsidR="002C0D1D" w:rsidRPr="002C0D1D">
                                          <w:t>ARS SENASA-CCC-PEPU-2026-001</w:t>
                                        </w:r>
                                        <w:r w:rsidR="00743BCF">
                                          <w:t>1</w:t>
                                        </w:r>
                                      </w:p>
                                      <w:p w14:paraId="6F5C52D4" w14:textId="77777777" w:rsidR="00A343FD" w:rsidRDefault="0096430A" w:rsidP="00A343FD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43E26F60" w14:textId="77777777" w:rsidR="001466B0" w:rsidRPr="00535962" w:rsidRDefault="0096430A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cs="Arial"/>
                                    <w:szCs w:val="18"/>
                                    <w:lang w:val="es-ES"/>
                                  </w:rPr>
                                  <w:alias w:val="No. del Expediente de Compras "/>
                                  <w:tag w:val="No. del Expediente de Compras "/>
                                  <w:id w:val="11267248"/>
                                </w:sdtPr>
                                <w:sdtEndPr>
                                  <w:rPr>
                                    <w:rStyle w:val="Style2"/>
                                    <w:rFonts w:cstheme="minorBidi"/>
                                    <w:szCs w:val="22"/>
                                    <w:lang w:val="es-DO"/>
                                  </w:rPr>
                                </w:sdtEndPr>
                                <w:sdtContent>
                                  <w:p w14:paraId="3781754D" w14:textId="6C6FEF7C" w:rsidR="00A343FD" w:rsidRDefault="002C0D1D" w:rsidP="002C0D1D">
                                    <w:pPr>
                                      <w:pStyle w:val="Sinespaciado"/>
                                      <w:jc w:val="center"/>
                                    </w:pPr>
                                    <w:r w:rsidRPr="002C0D1D">
                                      <w:rPr>
                                        <w:rStyle w:val="Style15"/>
                                      </w:rPr>
                                      <w:t>ARS SENASA-CCC-PEPU-2026-001</w:t>
                                    </w:r>
                                    <w:r w:rsidR="00743BCF">
                                      <w:rPr>
                                        <w:rStyle w:val="Style15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  <w:p w14:paraId="7C7DD7FF" w14:textId="77777777" w:rsidR="001466B0" w:rsidRPr="00A343FD" w:rsidRDefault="001466B0" w:rsidP="00A343FD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C19E0A" id="Group 21" o:spid="_x0000_s1026" style="position:absolute;margin-left:288.75pt;margin-top:-36.75pt;width:218.25pt;height:66.1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cs="Arial"/>
                              <w:szCs w:val="18"/>
                              <w:lang w:val="es-ES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cs="Arial"/>
                                  <w:szCs w:val="18"/>
                                  <w:lang w:val="es-ES"/>
                                </w:rPr>
                                <w:alias w:val="No. del Expediente de Compras "/>
                                <w:tag w:val="No. del Expediente de Compras "/>
                                <w:id w:val="-1398193268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4FAAA1A" w14:textId="4068C3E7" w:rsidR="005B584D" w:rsidRPr="00A74814" w:rsidRDefault="00563757" w:rsidP="005B584D">
                                  <w:pPr>
                                    <w:pStyle w:val="Sinespaciad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:u w:val="double"/>
                                    </w:rPr>
                                  </w:pPr>
                                  <w:r w:rsidRPr="00563757">
                                    <w:t xml:space="preserve"> </w:t>
                                  </w:r>
                                  <w:r w:rsidR="002C0D1D" w:rsidRPr="002C0D1D">
                                    <w:t>ARS SENASA-CCC-PEPU-2026-001</w:t>
                                  </w:r>
                                  <w:r w:rsidR="00743BCF">
                                    <w:t>1</w:t>
                                  </w:r>
                                </w:p>
                                <w:p w14:paraId="6F5C52D4" w14:textId="77777777" w:rsidR="00A343FD" w:rsidRDefault="0096430A" w:rsidP="00A343FD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43E26F60" w14:textId="77777777" w:rsidR="001466B0" w:rsidRPr="00535962" w:rsidRDefault="0096430A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sdt>
                          <w:sdtPr>
                            <w:rPr>
                              <w:rStyle w:val="Style2"/>
                              <w:rFonts w:cs="Arial"/>
                              <w:szCs w:val="18"/>
                              <w:lang w:val="es-ES"/>
                            </w:rPr>
                            <w:alias w:val="No. del Expediente de Compras "/>
                            <w:tag w:val="No. del Expediente de Compras "/>
                            <w:id w:val="11267248"/>
                          </w:sdtPr>
                          <w:sdtEndPr>
                            <w:rPr>
                              <w:rStyle w:val="Style2"/>
                              <w:rFonts w:cstheme="minorBidi"/>
                              <w:szCs w:val="22"/>
                              <w:lang w:val="es-DO"/>
                            </w:rPr>
                          </w:sdtEndPr>
                          <w:sdtContent>
                            <w:p w14:paraId="3781754D" w14:textId="6C6FEF7C" w:rsidR="00A343FD" w:rsidRDefault="002C0D1D" w:rsidP="002C0D1D">
                              <w:pPr>
                                <w:pStyle w:val="Sinespaciado"/>
                                <w:jc w:val="center"/>
                              </w:pPr>
                              <w:r w:rsidRPr="002C0D1D">
                                <w:rPr>
                                  <w:rStyle w:val="Style15"/>
                                </w:rPr>
                                <w:t>ARS SENASA-CCC-PEPU-2026-001</w:t>
                              </w:r>
                              <w:r w:rsidR="00743BCF">
                                <w:rPr>
                                  <w:rStyle w:val="Style15"/>
                                </w:rPr>
                                <w:t>1</w:t>
                              </w:r>
                            </w:p>
                          </w:sdtContent>
                        </w:sdt>
                        <w:p w14:paraId="7C7DD7FF" w14:textId="77777777" w:rsidR="001466B0" w:rsidRPr="00A343FD" w:rsidRDefault="001466B0" w:rsidP="00A343FD"/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9506ED" wp14:editId="0E378E6A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4445" b="1841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C208F6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69506ED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24C208F6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5F2398" wp14:editId="50E542B4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D02714E" w14:textId="41ECF286" w:rsidR="00BC61BD" w:rsidRPr="00BC61BD" w:rsidRDefault="001D117E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D117E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A20D7C3" wp14:editId="19021D46">
                                      <wp:extent cx="695325" cy="805113"/>
                                      <wp:effectExtent l="0" t="0" r="0" b="0"/>
                                      <wp:docPr id="19" name="Imagen 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 rotWithShape="1">
                                              <a:blip r:embed="rId7"/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09878" cy="8219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45F239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D02714E" w14:textId="41ECF286" w:rsidR="00BC61BD" w:rsidRPr="00BC61BD" w:rsidRDefault="001D117E">
                          <w:pPr>
                            <w:rPr>
                              <w:lang w:val="en-US"/>
                            </w:rPr>
                          </w:pPr>
                          <w:r w:rsidRPr="001D117E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A20D7C3" wp14:editId="19021D46">
                                <wp:extent cx="695325" cy="805113"/>
                                <wp:effectExtent l="0" t="0" r="0" b="0"/>
                                <wp:docPr id="19" name="Imagen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 rotWithShape="1">
                                        <a:blip r:embed="rId8"/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9878" cy="82196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63CCDFC" wp14:editId="65B6E0CF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559476" w14:textId="77777777" w:rsidR="00535962" w:rsidRPr="00535962" w:rsidRDefault="00452E55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DB621B" wp14:editId="024F77C9">
                <wp:simplePos x="0" y="0"/>
                <wp:positionH relativeFrom="column">
                  <wp:posOffset>4437380</wp:posOffset>
                </wp:positionH>
                <wp:positionV relativeFrom="paragraph">
                  <wp:posOffset>139700</wp:posOffset>
                </wp:positionV>
                <wp:extent cx="1929130" cy="40132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4CDA06" w14:textId="69A5CC37" w:rsidR="0026335F" w:rsidRPr="0026335F" w:rsidRDefault="0096430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6-03-1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C7612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3DB621B" id="Text Box 12" o:spid="_x0000_s1033" type="#_x0000_t202" style="position:absolute;margin-left:349.4pt;margin-top:11pt;width:151.9pt;height:31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" filled="f" stroked="f">
                <v:textbox>
                  <w:txbxContent>
                    <w:p w14:paraId="4C4CDA06" w14:textId="69A5CC37" w:rsidR="0026335F" w:rsidRPr="0026335F" w:rsidRDefault="00A134C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6-03-1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C7612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2D188E" w14:textId="77777777" w:rsidR="00535962" w:rsidRDefault="00452E55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B3028E" wp14:editId="1775E5B2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C71C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70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70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70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DB3028E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44C71C2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70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70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70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0F99B8F" wp14:editId="22D171C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8B4CB0" w14:textId="77777777" w:rsidR="002E1412" w:rsidRPr="002E1412" w:rsidRDefault="0096430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D3F0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Seguro Nacional de Salud, </w:t>
                                </w:r>
                                <w:proofErr w:type="spellStart"/>
                                <w:r w:rsidR="001D3F0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SeNaSa</w:t>
                                </w:r>
                                <w:proofErr w:type="spellEnd"/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0F99B8F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018B4CB0" w14:textId="77777777" w:rsidR="002E1412" w:rsidRPr="002E1412" w:rsidRDefault="00A134C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D3F01">
                            <w:rPr>
                              <w:rStyle w:val="Style6"/>
                              <w:sz w:val="24"/>
                              <w:szCs w:val="24"/>
                            </w:rPr>
                            <w:t>Seguro Nacional de Salud, SeNaSa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13E76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A2843C" w14:textId="77777777" w:rsidR="00A640BD" w:rsidRPr="00C66D08" w:rsidRDefault="00452E55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80694F1" wp14:editId="0F8CBD7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22611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80694F1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0722611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9B7D5D4" w14:textId="77777777" w:rsidR="00A640BD" w:rsidRPr="00C66D08" w:rsidRDefault="00452E55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4E3961" wp14:editId="44FC175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0FE6A" w14:textId="77777777" w:rsidR="002E1412" w:rsidRPr="002E1412" w:rsidRDefault="0096430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8"/>
                                      <w:smallCaps/>
                                    </w:rPr>
                                    <w:alias w:val="Departamento ó unidad funcional"/>
                                    <w:tag w:val="Nombre de la Institución"/>
                                    <w:id w:val="509883107"/>
                                  </w:sdtPr>
                                  <w:sdtEndPr>
                                    <w:rPr>
                                      <w:rStyle w:val="Style8"/>
                                    </w:rPr>
                                  </w:sdtEndPr>
                                  <w:sdtContent>
                                    <w:r w:rsidR="0003152D">
                                      <w:rPr>
                                        <w:rStyle w:val="Style8"/>
                                        <w:smallCaps/>
                                      </w:rPr>
                                      <w:t>departamento de compras y contrataciones públicas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54E3961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880FE6A" w14:textId="77777777" w:rsidR="002E1412" w:rsidRPr="002E1412" w:rsidRDefault="00A134C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509883107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r w:rsidR="0003152D">
                                <w:rPr>
                                  <w:rStyle w:val="Style8"/>
                                  <w:smallCaps/>
                                </w:rPr>
                                <w:t>departamento de compras y contrataciones públicas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C92EC60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B82E7D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8059341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8EEDE3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ED0716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D9C1CF7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A2BD69A" w14:textId="77777777" w:rsidTr="00E82502">
        <w:trPr>
          <w:cantSplit/>
          <w:trHeight w:val="440"/>
        </w:trPr>
        <w:tc>
          <w:tcPr>
            <w:tcW w:w="9252" w:type="dxa"/>
          </w:tcPr>
          <w:p w14:paraId="79101CBF" w14:textId="5513EC31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Razón Social del </w:t>
            </w:r>
            <w:r w:rsidR="007C6861" w:rsidRPr="00E82502">
              <w:rPr>
                <w:spacing w:val="-2"/>
                <w:sz w:val="22"/>
                <w:szCs w:val="22"/>
                <w:lang w:val="es-DO"/>
              </w:rPr>
              <w:t>Oferente:</w:t>
            </w:r>
            <w:r w:rsidR="007C6861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 xml:space="preserve"> 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42A36F2D" w14:textId="77777777" w:rsidTr="00E82502">
        <w:trPr>
          <w:cantSplit/>
          <w:trHeight w:val="440"/>
        </w:trPr>
        <w:tc>
          <w:tcPr>
            <w:tcW w:w="9252" w:type="dxa"/>
          </w:tcPr>
          <w:p w14:paraId="7ED4BEA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69CDB63" w14:textId="77777777" w:rsidTr="00E82502">
        <w:trPr>
          <w:cantSplit/>
          <w:trHeight w:val="440"/>
        </w:trPr>
        <w:tc>
          <w:tcPr>
            <w:tcW w:w="9252" w:type="dxa"/>
          </w:tcPr>
          <w:p w14:paraId="12ECEF1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109B9E16" w14:textId="77777777" w:rsidTr="00E82502">
        <w:trPr>
          <w:cantSplit/>
          <w:trHeight w:val="440"/>
        </w:trPr>
        <w:tc>
          <w:tcPr>
            <w:tcW w:w="9252" w:type="dxa"/>
          </w:tcPr>
          <w:p w14:paraId="6A9927E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ECE8794" w14:textId="77777777" w:rsidTr="00E82502">
        <w:trPr>
          <w:cantSplit/>
          <w:trHeight w:val="440"/>
        </w:trPr>
        <w:tc>
          <w:tcPr>
            <w:tcW w:w="9252" w:type="dxa"/>
          </w:tcPr>
          <w:p w14:paraId="3D0C601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06DBE5CA" w14:textId="77777777" w:rsidTr="00E82502">
        <w:trPr>
          <w:cantSplit/>
          <w:trHeight w:val="440"/>
        </w:trPr>
        <w:tc>
          <w:tcPr>
            <w:tcW w:w="9252" w:type="dxa"/>
          </w:tcPr>
          <w:p w14:paraId="743407F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B22685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209DB19" w14:textId="22D4CFE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r w:rsidR="00667D71"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  <w:r w:rsidR="00667D71"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 xml:space="preserve"> [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indicar la dirección del representante autorizado]</w:t>
            </w:r>
          </w:p>
          <w:p w14:paraId="0F2733D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DFC65D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D0B337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CBA7A" w14:textId="77777777" w:rsidR="0096430A" w:rsidRDefault="0096430A" w:rsidP="001007E7">
      <w:pPr>
        <w:spacing w:after="0" w:line="240" w:lineRule="auto"/>
      </w:pPr>
      <w:r>
        <w:separator/>
      </w:r>
    </w:p>
  </w:endnote>
  <w:endnote w:type="continuationSeparator" w:id="0">
    <w:p w14:paraId="56E87137" w14:textId="77777777" w:rsidR="0096430A" w:rsidRDefault="0096430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E639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B5F5FCA" wp14:editId="64EA751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52E55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19BC43C" wp14:editId="1FC3FE7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0" t="0" r="11430" b="571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728E38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FC6CF04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19BC43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2728E38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FC6CF04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52E55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0554A6" wp14:editId="108D3A1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0" t="0" r="635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AE4E53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D0554A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4AE4E53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60EFD2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813B47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FE07A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7858C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5F28C4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ED8C2" w14:textId="77777777" w:rsidR="0096430A" w:rsidRDefault="0096430A" w:rsidP="001007E7">
      <w:pPr>
        <w:spacing w:after="0" w:line="240" w:lineRule="auto"/>
      </w:pPr>
      <w:r>
        <w:separator/>
      </w:r>
    </w:p>
  </w:footnote>
  <w:footnote w:type="continuationSeparator" w:id="0">
    <w:p w14:paraId="2BA5F0EE" w14:textId="77777777" w:rsidR="0096430A" w:rsidRDefault="0096430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3152D"/>
    <w:rsid w:val="00034DD9"/>
    <w:rsid w:val="00042FB1"/>
    <w:rsid w:val="00045479"/>
    <w:rsid w:val="0005792C"/>
    <w:rsid w:val="0007200B"/>
    <w:rsid w:val="00075C14"/>
    <w:rsid w:val="000A4C4B"/>
    <w:rsid w:val="000B0DCD"/>
    <w:rsid w:val="000C0735"/>
    <w:rsid w:val="000E02D9"/>
    <w:rsid w:val="001007E7"/>
    <w:rsid w:val="001020C0"/>
    <w:rsid w:val="001360C2"/>
    <w:rsid w:val="001466B0"/>
    <w:rsid w:val="00157600"/>
    <w:rsid w:val="00170EC5"/>
    <w:rsid w:val="00181E8D"/>
    <w:rsid w:val="00194FF2"/>
    <w:rsid w:val="0019680B"/>
    <w:rsid w:val="001A3F92"/>
    <w:rsid w:val="001B1BCA"/>
    <w:rsid w:val="001B3B41"/>
    <w:rsid w:val="001D117E"/>
    <w:rsid w:val="001D3F01"/>
    <w:rsid w:val="001E1E69"/>
    <w:rsid w:val="001F7093"/>
    <w:rsid w:val="001F73A7"/>
    <w:rsid w:val="002009A7"/>
    <w:rsid w:val="00253DBA"/>
    <w:rsid w:val="0026335F"/>
    <w:rsid w:val="00285B8F"/>
    <w:rsid w:val="00295BD4"/>
    <w:rsid w:val="002C0D1D"/>
    <w:rsid w:val="002D451D"/>
    <w:rsid w:val="002E1412"/>
    <w:rsid w:val="002E35C8"/>
    <w:rsid w:val="00314023"/>
    <w:rsid w:val="00333C65"/>
    <w:rsid w:val="00341484"/>
    <w:rsid w:val="00371D5E"/>
    <w:rsid w:val="00392351"/>
    <w:rsid w:val="003A6141"/>
    <w:rsid w:val="003C3B48"/>
    <w:rsid w:val="00404131"/>
    <w:rsid w:val="004060B2"/>
    <w:rsid w:val="00414C82"/>
    <w:rsid w:val="00420E5A"/>
    <w:rsid w:val="0042490F"/>
    <w:rsid w:val="0043125C"/>
    <w:rsid w:val="004379A6"/>
    <w:rsid w:val="0044234A"/>
    <w:rsid w:val="00452E55"/>
    <w:rsid w:val="00456C17"/>
    <w:rsid w:val="004600AE"/>
    <w:rsid w:val="00466B9C"/>
    <w:rsid w:val="00482BFE"/>
    <w:rsid w:val="004A7AFC"/>
    <w:rsid w:val="004B30DA"/>
    <w:rsid w:val="004C1FDD"/>
    <w:rsid w:val="004D45A8"/>
    <w:rsid w:val="004F6F1E"/>
    <w:rsid w:val="00517CCD"/>
    <w:rsid w:val="00535962"/>
    <w:rsid w:val="00546B1B"/>
    <w:rsid w:val="00563757"/>
    <w:rsid w:val="005B584D"/>
    <w:rsid w:val="005C7612"/>
    <w:rsid w:val="005C77DA"/>
    <w:rsid w:val="00611A07"/>
    <w:rsid w:val="00614AA3"/>
    <w:rsid w:val="00624B9F"/>
    <w:rsid w:val="0062592A"/>
    <w:rsid w:val="006506D0"/>
    <w:rsid w:val="00651E48"/>
    <w:rsid w:val="00666D56"/>
    <w:rsid w:val="00667D71"/>
    <w:rsid w:val="006709BC"/>
    <w:rsid w:val="006F453A"/>
    <w:rsid w:val="006F567F"/>
    <w:rsid w:val="0071292B"/>
    <w:rsid w:val="00720296"/>
    <w:rsid w:val="00725091"/>
    <w:rsid w:val="00743BCF"/>
    <w:rsid w:val="00780880"/>
    <w:rsid w:val="00786A3D"/>
    <w:rsid w:val="007B0E1F"/>
    <w:rsid w:val="007B6F6F"/>
    <w:rsid w:val="007C6861"/>
    <w:rsid w:val="00820C9F"/>
    <w:rsid w:val="0082707E"/>
    <w:rsid w:val="008315B0"/>
    <w:rsid w:val="00833CC4"/>
    <w:rsid w:val="008B305C"/>
    <w:rsid w:val="008B3AE5"/>
    <w:rsid w:val="008C388B"/>
    <w:rsid w:val="008D045A"/>
    <w:rsid w:val="0096430A"/>
    <w:rsid w:val="00966EEE"/>
    <w:rsid w:val="00977C54"/>
    <w:rsid w:val="009D1BD6"/>
    <w:rsid w:val="00A134C0"/>
    <w:rsid w:val="00A16099"/>
    <w:rsid w:val="00A343FD"/>
    <w:rsid w:val="00A5638B"/>
    <w:rsid w:val="00A640BD"/>
    <w:rsid w:val="00A641A7"/>
    <w:rsid w:val="00A72F42"/>
    <w:rsid w:val="00A7366B"/>
    <w:rsid w:val="00A911D4"/>
    <w:rsid w:val="00AD0629"/>
    <w:rsid w:val="00AD7919"/>
    <w:rsid w:val="00AE0869"/>
    <w:rsid w:val="00AF2E6B"/>
    <w:rsid w:val="00B26057"/>
    <w:rsid w:val="00B35E8D"/>
    <w:rsid w:val="00B62EEF"/>
    <w:rsid w:val="00B73729"/>
    <w:rsid w:val="00B90B64"/>
    <w:rsid w:val="00B9799F"/>
    <w:rsid w:val="00B97B51"/>
    <w:rsid w:val="00BA0007"/>
    <w:rsid w:val="00BB1D79"/>
    <w:rsid w:val="00BC1D0C"/>
    <w:rsid w:val="00BC61BD"/>
    <w:rsid w:val="00BD1586"/>
    <w:rsid w:val="00BD3793"/>
    <w:rsid w:val="00C078CB"/>
    <w:rsid w:val="00C22DBE"/>
    <w:rsid w:val="00C5078F"/>
    <w:rsid w:val="00C554FD"/>
    <w:rsid w:val="00C56984"/>
    <w:rsid w:val="00C66D08"/>
    <w:rsid w:val="00C7470C"/>
    <w:rsid w:val="00C77422"/>
    <w:rsid w:val="00C808BA"/>
    <w:rsid w:val="00C83BE9"/>
    <w:rsid w:val="00CA0E82"/>
    <w:rsid w:val="00CA164C"/>
    <w:rsid w:val="00CA4661"/>
    <w:rsid w:val="00CB7BB9"/>
    <w:rsid w:val="00CE67A3"/>
    <w:rsid w:val="00D07DF3"/>
    <w:rsid w:val="00D1201E"/>
    <w:rsid w:val="00D139CB"/>
    <w:rsid w:val="00D24FA7"/>
    <w:rsid w:val="00D45A3E"/>
    <w:rsid w:val="00D64696"/>
    <w:rsid w:val="00D7710E"/>
    <w:rsid w:val="00D85ACE"/>
    <w:rsid w:val="00D90D49"/>
    <w:rsid w:val="00D9600B"/>
    <w:rsid w:val="00DC5D96"/>
    <w:rsid w:val="00DD3261"/>
    <w:rsid w:val="00DD4F3E"/>
    <w:rsid w:val="00E07D6D"/>
    <w:rsid w:val="00E13E55"/>
    <w:rsid w:val="00E21353"/>
    <w:rsid w:val="00E57D81"/>
    <w:rsid w:val="00E82502"/>
    <w:rsid w:val="00E9474C"/>
    <w:rsid w:val="00E96E9F"/>
    <w:rsid w:val="00EA6B34"/>
    <w:rsid w:val="00EA7406"/>
    <w:rsid w:val="00EE1E7B"/>
    <w:rsid w:val="00F0690F"/>
    <w:rsid w:val="00F225BF"/>
    <w:rsid w:val="00F53753"/>
    <w:rsid w:val="00F649BD"/>
    <w:rsid w:val="00F7167E"/>
    <w:rsid w:val="00F7443C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7262E"/>
  <w15:docId w15:val="{80713CC0-A854-4AE1-9CFA-22623B628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5B584D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5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6C597-C2E2-4317-86AF-749FAF35B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20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Anavelli Peralta Segura</cp:lastModifiedBy>
  <cp:revision>47</cp:revision>
  <cp:lastPrinted>2011-03-04T18:48:00Z</cp:lastPrinted>
  <dcterms:created xsi:type="dcterms:W3CDTF">2015-02-09T12:13:00Z</dcterms:created>
  <dcterms:modified xsi:type="dcterms:W3CDTF">2026-09-30T21:43:00Z</dcterms:modified>
</cp:coreProperties>
</file>