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5349C" w14:textId="77777777" w:rsidR="00535962" w:rsidRPr="00F7167E" w:rsidRDefault="00E47E8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3D6AC262" wp14:editId="36D236F1">
                <wp:simplePos x="0" y="0"/>
                <wp:positionH relativeFrom="column">
                  <wp:posOffset>3684441</wp:posOffset>
                </wp:positionH>
                <wp:positionV relativeFrom="paragraph">
                  <wp:posOffset>-621102</wp:posOffset>
                </wp:positionV>
                <wp:extent cx="2447290" cy="733425"/>
                <wp:effectExtent l="0" t="0" r="10160" b="28575"/>
                <wp:wrapNone/>
                <wp:docPr id="1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7290" cy="7334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37"/>
                        <wpg:cNvGrpSpPr>
                          <a:grpSpLocks/>
                        </wpg:cNvGrpSpPr>
                        <wpg:grpSpPr bwMode="auto">
                          <a:xfrm>
                            <a:off x="12887" y="615"/>
                            <a:ext cx="2446" cy="915"/>
                            <a:chOff x="9106" y="770"/>
                            <a:chExt cx="2036" cy="851"/>
                          </a:xfrm>
                        </wpg:grpSpPr>
                        <wps:wsp>
                          <wps:cNvPr id="16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06" y="1168"/>
                              <a:ext cx="2009" cy="45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cs="Arial"/>
                                    <w:szCs w:val="18"/>
                                    <w:lang w:val="es-E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cs="Arial"/>
                                        <w:szCs w:val="18"/>
                                        <w:lang w:val="es-ES"/>
                                      </w:rPr>
                                      <w:alias w:val="No. del Expediente de Compras "/>
                                      <w:tag w:val="No. del Expediente de Compras "/>
                                      <w:id w:val="675459065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rFonts w:cs="Arial"/>
                                            <w:szCs w:val="18"/>
                                            <w:lang w:val="es-ES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05492323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p w14:paraId="517E3AB5" w14:textId="4B1D0507" w:rsidR="00A5151F" w:rsidRPr="00A5151F" w:rsidRDefault="00EF349E" w:rsidP="00A5151F">
                                            <w:pPr>
                                              <w:pStyle w:val="Sinespaciado"/>
                                            </w:pPr>
                                            <w:r>
                                              <w:t xml:space="preserve"> </w:t>
                                            </w:r>
                                            <w:r w:rsidR="005719C2" w:rsidRPr="005719C2">
                                              <w:t>ARS SENASA-CCC-PEPU-2026-001</w:t>
                                            </w:r>
                                            <w:r w:rsidR="00FA59EA">
                                              <w:t>1</w:t>
                                            </w:r>
                                          </w:p>
                                          <w:p w14:paraId="729F213F" w14:textId="77777777" w:rsidR="00E05CE0" w:rsidRPr="00535962" w:rsidRDefault="008D44EB" w:rsidP="00A5151F"/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33" y="770"/>
                              <a:ext cx="2009" cy="402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C8A00A" w14:textId="53AAAC99" w:rsidR="00E05CE0" w:rsidRPr="00535962" w:rsidRDefault="005719C2" w:rsidP="006175DF">
                                <w:pPr>
                                  <w:pStyle w:val="Sinespaciado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719C2">
                                  <w:t>ARS SENASA-CCC-PEPU-2026-001</w:t>
                                </w:r>
                                <w:r w:rsidR="00753CB5"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AC262" id="Group 35" o:spid="_x0000_s1026" style="position:absolute;margin-left:290.1pt;margin-top:-48.9pt;width:192.7pt;height:57.75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">
                <v:rect id="Rectangle 36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37" o:spid="_x0000_s1028" style="position:absolute;left:12887;top:615;width:2446;height:915" coordorigin="9106,770" coordsize="2036,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9" type="#_x0000_t202" style="position:absolute;left:9106;top:1168;width:2009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cs="Arial"/>
                              <w:szCs w:val="18"/>
                              <w:lang w:val="es-E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cs="Arial"/>
                                  <w:szCs w:val="18"/>
                                  <w:lang w:val="es-ES"/>
                                </w:rPr>
                                <w:alias w:val="No. del Expediente de Compras "/>
                                <w:tag w:val="No. del Expediente de Compras "/>
                                <w:id w:val="675459065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cs="Arial"/>
                                      <w:szCs w:val="18"/>
                                      <w:lang w:val="es-ES"/>
                                    </w:rPr>
                                    <w:alias w:val="No. del Expediente de Compras "/>
                                    <w:tag w:val="No. del Expediente de Compras "/>
                                    <w:id w:val="105492323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517E3AB5" w14:textId="4B1D0507" w:rsidR="00A5151F" w:rsidRPr="00A5151F" w:rsidRDefault="00EF349E" w:rsidP="00A5151F">
                                      <w:pPr>
                                        <w:pStyle w:val="Sinespaciado"/>
                                      </w:pPr>
                                      <w:r>
                                        <w:t xml:space="preserve"> </w:t>
                                      </w:r>
                                      <w:r w:rsidR="005719C2" w:rsidRPr="005719C2">
                                        <w:t>ARS SENASA-CCC-PEPU-2026-001</w:t>
                                      </w:r>
                                      <w:r w:rsidR="00FA59EA">
                                        <w:t>1</w:t>
                                      </w:r>
                                    </w:p>
                                    <w:p w14:paraId="729F213F" w14:textId="77777777" w:rsidR="00E05CE0" w:rsidRPr="00535962" w:rsidRDefault="008D44EB" w:rsidP="00A5151F"/>
                                  </w:sdtContent>
                                </w:sdt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39" o:spid="_x0000_s1030" type="#_x0000_t202" style="position:absolute;left:9133;top:770;width:2009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C8A00A" w14:textId="53AAAC99" w:rsidR="00E05CE0" w:rsidRPr="00535962" w:rsidRDefault="005719C2" w:rsidP="006175DF">
                          <w:pPr>
                            <w:pStyle w:val="Sinespaciado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719C2">
                            <w:t>ARS SENASA-CCC-PEPU-2026-001</w:t>
                          </w:r>
                          <w:r w:rsidR="00753CB5">
                            <w:t>1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2E432" wp14:editId="3F692316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B28E2" w14:textId="71085CDD" w:rsidR="00BC61BD" w:rsidRPr="00BC61BD" w:rsidRDefault="008D44EB">
                            <w:pPr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rPr>
                                  <w:lang w:val="en-US"/>
                                </w:rPr>
                                <w:alias w:val="Logo de la dependencia gubernamental"/>
                                <w:tag w:val="Logo de la dependencia gubernamental"/>
                                <w:id w:val="2544191"/>
                                <w:picture/>
                              </w:sdtPr>
                              <w:sdtEndPr/>
                              <w:sdtContent>
                                <w:r w:rsidR="00490907" w:rsidRPr="00490907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336D1BD" wp14:editId="791922F0">
                                      <wp:extent cx="695325" cy="805113"/>
                                      <wp:effectExtent l="0" t="0" r="0" b="0"/>
                                      <wp:docPr id="21" name="Imagen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 rotWithShape="1">
                                              <a:blip r:embed="rId8"/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9878" cy="8219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432E432" id="Text Box 2" o:spid="_x0000_s1031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p w14:paraId="7F2B28E2" w14:textId="71085CDD" w:rsidR="00BC61BD" w:rsidRPr="00BC61BD" w:rsidRDefault="007E4AD9">
                      <w:pPr>
                        <w:rPr>
                          <w:lang w:val="en-US"/>
                        </w:rPr>
                      </w:pPr>
                      <w:sdt>
                        <w:sdtPr>
                          <w:rPr>
                            <w:lang w:val="en-US"/>
                          </w:rPr>
                          <w:alias w:val="Logo de la dependencia gubernamental"/>
                          <w:tag w:val="Logo de la dependencia gubernamental"/>
                          <w:id w:val="2544191"/>
                          <w:picture/>
                        </w:sdtPr>
                        <w:sdtEndPr/>
                        <w:sdtContent>
                          <w:r w:rsidR="00490907" w:rsidRPr="00490907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336D1BD" wp14:editId="791922F0">
                                <wp:extent cx="695325" cy="805113"/>
                                <wp:effectExtent l="0" t="0" r="0" b="0"/>
                                <wp:docPr id="21" name="Imagen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 rotWithShape="1">
                                        <a:blip r:embed="rId9"/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9878" cy="82196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73E36D" wp14:editId="5BE89DA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882A1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F73E36D" id="Text Box 40" o:spid="_x0000_s1032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EA882A1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5F5977F" wp14:editId="39C1859B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402780" w14:textId="77777777" w:rsidR="00535962" w:rsidRPr="00535962" w:rsidRDefault="006A619A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2F5410" wp14:editId="42B8D1F7">
                <wp:simplePos x="0" y="0"/>
                <wp:positionH relativeFrom="column">
                  <wp:posOffset>4295775</wp:posOffset>
                </wp:positionH>
                <wp:positionV relativeFrom="paragraph">
                  <wp:posOffset>7620</wp:posOffset>
                </wp:positionV>
                <wp:extent cx="188912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92A40" w14:textId="0AA26051" w:rsidR="0026335F" w:rsidRPr="0026335F" w:rsidRDefault="008D44E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3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46F67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2F5410" id="Text Box 12" o:spid="_x0000_s1033" type="#_x0000_t202" style="position:absolute;margin-left:338.25pt;margin-top:.6pt;width:148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UQ65AEAAKgDAAAOAAAAZHJzL2Uyb0RvYy54bWysU9Fu0zAUfUfiHyy/0zShY1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" filled="f" stroked="f">
                <v:textbox>
                  <w:txbxContent>
                    <w:p w14:paraId="52A92A40" w14:textId="0AA26051" w:rsidR="0026335F" w:rsidRPr="0026335F" w:rsidRDefault="007E4AD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3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46F67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26CE6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5BB6A3" wp14:editId="247A771D">
                <wp:simplePos x="0" y="0"/>
                <wp:positionH relativeFrom="column">
                  <wp:posOffset>1307804</wp:posOffset>
                </wp:positionH>
                <wp:positionV relativeFrom="paragraph">
                  <wp:posOffset>200334</wp:posOffset>
                </wp:positionV>
                <wp:extent cx="3189767" cy="369053"/>
                <wp:effectExtent l="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767" cy="3690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4CCA2" w14:textId="77777777" w:rsidR="002E1412" w:rsidRPr="002E1412" w:rsidRDefault="008D44E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C77C56">
                                  <w:rPr>
                                    <w:rStyle w:val="Style6"/>
                                  </w:rPr>
                                  <w:t xml:space="preserve">                   </w:t>
                                </w:r>
                                <w:r w:rsidR="004459B9">
                                  <w:rPr>
                                    <w:rStyle w:val="Style6"/>
                                  </w:rPr>
                                  <w:t xml:space="preserve">            </w:t>
                                </w:r>
                                <w:r w:rsidR="00626CE6">
                                  <w:rPr>
                                    <w:rStyle w:val="Style6"/>
                                  </w:rPr>
                                  <w:t xml:space="preserve">  </w:t>
                                </w:r>
                                <w:r w:rsidR="00626C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Seguro Nacional de Salud, SeNaSa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75BB6A3" id="Text Box 16" o:spid="_x0000_s1034" type="#_x0000_t202" style="position:absolute;margin-left:103pt;margin-top:15.75pt;width:251.15pt;height:29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" stroked="f">
                <v:textbox>
                  <w:txbxContent>
                    <w:p w14:paraId="6A74CCA2" w14:textId="77777777" w:rsidR="002E1412" w:rsidRPr="002E1412" w:rsidRDefault="007E4AD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C77C56">
                            <w:rPr>
                              <w:rStyle w:val="Style6"/>
                            </w:rPr>
                            <w:t xml:space="preserve">                   </w:t>
                          </w:r>
                          <w:r w:rsidR="004459B9">
                            <w:rPr>
                              <w:rStyle w:val="Style6"/>
                            </w:rPr>
                            <w:t xml:space="preserve">            </w:t>
                          </w:r>
                          <w:r w:rsidR="00626CE6">
                            <w:rPr>
                              <w:rStyle w:val="Style6"/>
                            </w:rPr>
                            <w:t xml:space="preserve">  </w:t>
                          </w:r>
                          <w:r w:rsidR="00626CE6">
                            <w:rPr>
                              <w:rStyle w:val="Style6"/>
                              <w:sz w:val="24"/>
                              <w:szCs w:val="24"/>
                            </w:rPr>
                            <w:t>Seguro Nacional de Salud, SeNaSa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3849BF" w14:textId="77777777" w:rsidR="00535962" w:rsidRDefault="00E47E8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385C98" wp14:editId="5244EA8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B52B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0051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00514" w:rsidRPr="0020051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9385C98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2FB52B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0051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00514" w:rsidRPr="00200514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E5A5BE" wp14:editId="5D14310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61050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8E5A5BE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D561050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A71DB9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D02C47E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7E38EF4D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9415036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</w:p>
    <w:p w14:paraId="09AF0F8C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F41EDD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50D62E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B359101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3108BB97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7115CBC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1F59B6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3DC1648C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3F3B290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BA0AC2E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Nuestra oferta se mantendrá vigente por un período de (………….)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3DFA4FFB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6DB1FE8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5F63EB4F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472259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EFD725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874C7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144FC30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E8BAE0E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FA1292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4B47D61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3AE5A1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D8820D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A60994B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6E5AD23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42FD7DA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A78B29E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13692ADF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449E6DD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E81611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EA3388F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6BD8A2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691F6F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E79A13" w14:textId="77777777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5F0E9FF2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4F1AF55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8439A3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480415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7578F22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51ACDB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053A2F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39F359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DD6EE1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978D03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7AD851A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7C149A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D34AC7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8CA4985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37354C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A88FC0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438DA2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414F21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29733F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DB26B7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0D2A0E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7B73BFD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29399F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38639C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F633EBE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E05CE0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DFF86" w14:textId="77777777" w:rsidR="008D44EB" w:rsidRDefault="008D44EB" w:rsidP="001007E7">
      <w:pPr>
        <w:spacing w:after="0" w:line="240" w:lineRule="auto"/>
      </w:pPr>
      <w:r>
        <w:separator/>
      </w:r>
    </w:p>
  </w:endnote>
  <w:endnote w:type="continuationSeparator" w:id="0">
    <w:p w14:paraId="3CEE0C8B" w14:textId="77777777" w:rsidR="008D44EB" w:rsidRDefault="008D44E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BEA8" w14:textId="77777777" w:rsidR="001007E7" w:rsidRDefault="00F068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34DAC91" wp14:editId="45E21084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47E8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A069A1" wp14:editId="0100F88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ABDA5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AA2089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EAEE71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6E3FD2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0CA069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3DABDA5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AA2089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2EAEE71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6E3FD21" w14:textId="77777777" w:rsidR="00807015" w:rsidRDefault="00807015"/>
                </w:txbxContent>
              </v:textbox>
            </v:shape>
          </w:pict>
        </mc:Fallback>
      </mc:AlternateContent>
    </w:r>
    <w:r w:rsidR="00E47E8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4AAE2E" wp14:editId="5508E67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73BDF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1D4AAE2E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CE73BDF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BF1B5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B885FB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9CD1FD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D4C2B3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E23A7B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7B637" w14:textId="77777777" w:rsidR="008D44EB" w:rsidRDefault="008D44EB" w:rsidP="001007E7">
      <w:pPr>
        <w:spacing w:after="0" w:line="240" w:lineRule="auto"/>
      </w:pPr>
      <w:r>
        <w:separator/>
      </w:r>
    </w:p>
  </w:footnote>
  <w:footnote w:type="continuationSeparator" w:id="0">
    <w:p w14:paraId="2350EF6F" w14:textId="77777777" w:rsidR="008D44EB" w:rsidRDefault="008D44EB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C3443" w14:textId="77777777" w:rsidR="00E05CE0" w:rsidRDefault="00E47E8E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AB7CD3F" wp14:editId="2849D3C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FFC95" w14:textId="15C86FFB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B3719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B3719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32A3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B3719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32A38" w:rsidRPr="00F32A3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AB7CD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68FFC95" w14:textId="15C86FFB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B3719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B3719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32A3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B3719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32A38" w:rsidRPr="00F32A3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9791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wg072vKwtr8pJJHowMJJqrnDj80=" w:salt="8+2xe3IqReQ/h78ZXf8dj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EB"/>
    <w:rsid w:val="00034DD9"/>
    <w:rsid w:val="000351EB"/>
    <w:rsid w:val="0004110E"/>
    <w:rsid w:val="00045479"/>
    <w:rsid w:val="00074348"/>
    <w:rsid w:val="00082006"/>
    <w:rsid w:val="000E7BA9"/>
    <w:rsid w:val="000F058C"/>
    <w:rsid w:val="001007E7"/>
    <w:rsid w:val="001020C0"/>
    <w:rsid w:val="00115198"/>
    <w:rsid w:val="00134D4F"/>
    <w:rsid w:val="001463BC"/>
    <w:rsid w:val="00157600"/>
    <w:rsid w:val="00165C6B"/>
    <w:rsid w:val="00170EC5"/>
    <w:rsid w:val="00185065"/>
    <w:rsid w:val="00194FF2"/>
    <w:rsid w:val="0019680B"/>
    <w:rsid w:val="001A3F92"/>
    <w:rsid w:val="001B3719"/>
    <w:rsid w:val="001C76D7"/>
    <w:rsid w:val="001E61DE"/>
    <w:rsid w:val="001E73F1"/>
    <w:rsid w:val="001F73A7"/>
    <w:rsid w:val="00200514"/>
    <w:rsid w:val="002009A7"/>
    <w:rsid w:val="0023545D"/>
    <w:rsid w:val="00235820"/>
    <w:rsid w:val="00243266"/>
    <w:rsid w:val="00253DBA"/>
    <w:rsid w:val="0026335F"/>
    <w:rsid w:val="002741B9"/>
    <w:rsid w:val="002823F7"/>
    <w:rsid w:val="002E1412"/>
    <w:rsid w:val="002E6B9A"/>
    <w:rsid w:val="00310633"/>
    <w:rsid w:val="00314023"/>
    <w:rsid w:val="00333C65"/>
    <w:rsid w:val="00337625"/>
    <w:rsid w:val="003428FB"/>
    <w:rsid w:val="00350FD2"/>
    <w:rsid w:val="00393EFC"/>
    <w:rsid w:val="003C7BCD"/>
    <w:rsid w:val="003D0503"/>
    <w:rsid w:val="003F5874"/>
    <w:rsid w:val="00420E5A"/>
    <w:rsid w:val="0042490F"/>
    <w:rsid w:val="004459B9"/>
    <w:rsid w:val="004564FE"/>
    <w:rsid w:val="004600AE"/>
    <w:rsid w:val="00466B9C"/>
    <w:rsid w:val="00477B07"/>
    <w:rsid w:val="00490907"/>
    <w:rsid w:val="004D45A8"/>
    <w:rsid w:val="004E2651"/>
    <w:rsid w:val="00521233"/>
    <w:rsid w:val="00535962"/>
    <w:rsid w:val="00546F67"/>
    <w:rsid w:val="005719C2"/>
    <w:rsid w:val="00595A96"/>
    <w:rsid w:val="005F149D"/>
    <w:rsid w:val="006019E6"/>
    <w:rsid w:val="006103FF"/>
    <w:rsid w:val="00611A07"/>
    <w:rsid w:val="006175DF"/>
    <w:rsid w:val="0062592A"/>
    <w:rsid w:val="00626CE6"/>
    <w:rsid w:val="00626D0C"/>
    <w:rsid w:val="006506D0"/>
    <w:rsid w:val="00651E48"/>
    <w:rsid w:val="006644D9"/>
    <w:rsid w:val="006709BC"/>
    <w:rsid w:val="006A20F4"/>
    <w:rsid w:val="006A619A"/>
    <w:rsid w:val="006B38F2"/>
    <w:rsid w:val="006D38F2"/>
    <w:rsid w:val="006F28AA"/>
    <w:rsid w:val="006F42D2"/>
    <w:rsid w:val="00721F4E"/>
    <w:rsid w:val="0072507B"/>
    <w:rsid w:val="00725091"/>
    <w:rsid w:val="00753CB5"/>
    <w:rsid w:val="00780880"/>
    <w:rsid w:val="007B4171"/>
    <w:rsid w:val="007B6F6F"/>
    <w:rsid w:val="007E4AD9"/>
    <w:rsid w:val="00806C78"/>
    <w:rsid w:val="00807015"/>
    <w:rsid w:val="00812C54"/>
    <w:rsid w:val="00812DDD"/>
    <w:rsid w:val="0082117C"/>
    <w:rsid w:val="008416E0"/>
    <w:rsid w:val="00850351"/>
    <w:rsid w:val="00862F3E"/>
    <w:rsid w:val="008A0C67"/>
    <w:rsid w:val="008B3AE5"/>
    <w:rsid w:val="008C3B59"/>
    <w:rsid w:val="008D3758"/>
    <w:rsid w:val="008D44EB"/>
    <w:rsid w:val="00907A90"/>
    <w:rsid w:val="009449CB"/>
    <w:rsid w:val="00960E38"/>
    <w:rsid w:val="009824D3"/>
    <w:rsid w:val="009924C6"/>
    <w:rsid w:val="00A16099"/>
    <w:rsid w:val="00A25CE6"/>
    <w:rsid w:val="00A35A04"/>
    <w:rsid w:val="00A5151F"/>
    <w:rsid w:val="00A53CA5"/>
    <w:rsid w:val="00A640BD"/>
    <w:rsid w:val="00A64533"/>
    <w:rsid w:val="00A7366B"/>
    <w:rsid w:val="00AB1B2E"/>
    <w:rsid w:val="00AD7919"/>
    <w:rsid w:val="00B227FF"/>
    <w:rsid w:val="00B30D00"/>
    <w:rsid w:val="00B62EEF"/>
    <w:rsid w:val="00B6701A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130C2"/>
    <w:rsid w:val="00C22DBE"/>
    <w:rsid w:val="00C554FD"/>
    <w:rsid w:val="00C61065"/>
    <w:rsid w:val="00C66D08"/>
    <w:rsid w:val="00C705D7"/>
    <w:rsid w:val="00C77C56"/>
    <w:rsid w:val="00C93F35"/>
    <w:rsid w:val="00CA0E82"/>
    <w:rsid w:val="00CA4661"/>
    <w:rsid w:val="00CC5F1C"/>
    <w:rsid w:val="00CE67A3"/>
    <w:rsid w:val="00CF48D9"/>
    <w:rsid w:val="00D115BB"/>
    <w:rsid w:val="00D139CB"/>
    <w:rsid w:val="00D24FA7"/>
    <w:rsid w:val="00D55AF4"/>
    <w:rsid w:val="00D57604"/>
    <w:rsid w:val="00D64696"/>
    <w:rsid w:val="00D877AB"/>
    <w:rsid w:val="00D87AAD"/>
    <w:rsid w:val="00D90D49"/>
    <w:rsid w:val="00D95F18"/>
    <w:rsid w:val="00DC5D96"/>
    <w:rsid w:val="00DD4F3E"/>
    <w:rsid w:val="00DE5474"/>
    <w:rsid w:val="00DF58E0"/>
    <w:rsid w:val="00E05CE0"/>
    <w:rsid w:val="00E124CB"/>
    <w:rsid w:val="00E13E55"/>
    <w:rsid w:val="00E33121"/>
    <w:rsid w:val="00E37A50"/>
    <w:rsid w:val="00E47E8E"/>
    <w:rsid w:val="00E61A36"/>
    <w:rsid w:val="00E96E9F"/>
    <w:rsid w:val="00EA40CE"/>
    <w:rsid w:val="00EA7406"/>
    <w:rsid w:val="00EE1E7B"/>
    <w:rsid w:val="00EF349E"/>
    <w:rsid w:val="00F00030"/>
    <w:rsid w:val="00F06824"/>
    <w:rsid w:val="00F225BF"/>
    <w:rsid w:val="00F32A38"/>
    <w:rsid w:val="00F53753"/>
    <w:rsid w:val="00F7167E"/>
    <w:rsid w:val="00F7443C"/>
    <w:rsid w:val="00F9504D"/>
    <w:rsid w:val="00FA59EA"/>
    <w:rsid w:val="00FB250F"/>
    <w:rsid w:val="00FC2870"/>
    <w:rsid w:val="00FE4A97"/>
    <w:rsid w:val="00FF3341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34B5F4D5"/>
  <w15:docId w15:val="{03FA1FEF-F722-4525-A202-C4D45D5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  <w:style w:type="paragraph" w:styleId="Sinespaciado">
    <w:name w:val="No Spacing"/>
    <w:uiPriority w:val="1"/>
    <w:qFormat/>
    <w:rsid w:val="00A5151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FC2F5-D15D-4EA7-A126-3EA40070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</Template>
  <TotalTime>39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Anavelli Peralta Segura</cp:lastModifiedBy>
  <cp:revision>44</cp:revision>
  <cp:lastPrinted>2014-08-28T21:11:00Z</cp:lastPrinted>
  <dcterms:created xsi:type="dcterms:W3CDTF">2015-02-09T12:11:00Z</dcterms:created>
  <dcterms:modified xsi:type="dcterms:W3CDTF">2026-09-30T21:43:00Z</dcterms:modified>
</cp:coreProperties>
</file>