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E5FF5" w14:textId="77777777" w:rsidR="00535962" w:rsidRPr="00F7167E" w:rsidRDefault="00AB278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877AF54" wp14:editId="7D86D8A6">
                <wp:simplePos x="0" y="0"/>
                <wp:positionH relativeFrom="column">
                  <wp:posOffset>6572250</wp:posOffset>
                </wp:positionH>
                <wp:positionV relativeFrom="paragraph">
                  <wp:posOffset>-581025</wp:posOffset>
                </wp:positionV>
                <wp:extent cx="2427833" cy="701040"/>
                <wp:effectExtent l="0" t="0" r="107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7833" cy="701040"/>
                          <a:chOff x="12673" y="523"/>
                          <a:chExt cx="273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673" y="523"/>
                            <a:ext cx="2737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890" y="561"/>
                            <a:ext cx="2465" cy="968"/>
                            <a:chOff x="9108" y="720"/>
                            <a:chExt cx="2052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08" y="1077"/>
                              <a:ext cx="205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B0FE2C" w14:textId="5B6C9094" w:rsidR="00EE64AF" w:rsidRPr="00EE64AF" w:rsidRDefault="00DF18E3" w:rsidP="00EE64AF">
                                <w:pPr>
                                  <w:pStyle w:val="Sinespaciado"/>
                                </w:pPr>
                                <w:r>
                                  <w:t>ARS SENASA-CCC-</w:t>
                                </w:r>
                                <w:r w:rsidR="00F401C8">
                                  <w:t>PE</w:t>
                                </w:r>
                                <w:r w:rsidR="00AE125A">
                                  <w:t>PU</w:t>
                                </w:r>
                                <w:r w:rsidR="005B13E8">
                                  <w:t>-20</w:t>
                                </w:r>
                                <w:r w:rsidR="00372BCD">
                                  <w:t>2</w:t>
                                </w:r>
                                <w:r w:rsidR="00B32407">
                                  <w:t>6</w:t>
                                </w:r>
                                <w:r w:rsidR="00162466">
                                  <w:t>-00</w:t>
                                </w:r>
                                <w:r w:rsidR="000C74BE">
                                  <w:t>1</w:t>
                                </w:r>
                                <w:r w:rsidR="00302C8A">
                                  <w:t>1</w:t>
                                </w:r>
                              </w:p>
                              <w:p w14:paraId="1813CE88" w14:textId="77777777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CAFD6A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77AF54" id="Group 21" o:spid="_x0000_s1026" style="position:absolute;margin-left:517.5pt;margin-top:-45.75pt;width:191.15pt;height:55.2pt;z-index:251697152" coordorigin="12673,523" coordsize="273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">
                <v:rect id="Rectangle 22" o:spid="_x0000_s1027" style="position:absolute;left:12673;top:523;width:2737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890;top:561;width:2465;height:968" coordorigin="9108,720" coordsize="2052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08;top:1077;width:205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3B0FE2C" w14:textId="5B6C9094" w:rsidR="00EE64AF" w:rsidRPr="00EE64AF" w:rsidRDefault="00DF18E3" w:rsidP="00EE64AF">
                          <w:pPr>
                            <w:pStyle w:val="Sinespaciado"/>
                          </w:pPr>
                          <w:r>
                            <w:t>ARS SENASA-CCC-</w:t>
                          </w:r>
                          <w:r w:rsidR="00F401C8">
                            <w:t>PE</w:t>
                          </w:r>
                          <w:r w:rsidR="00AE125A">
                            <w:t>PU</w:t>
                          </w:r>
                          <w:r w:rsidR="005B13E8">
                            <w:t>-20</w:t>
                          </w:r>
                          <w:r w:rsidR="00372BCD">
                            <w:t>2</w:t>
                          </w:r>
                          <w:r w:rsidR="00B32407">
                            <w:t>6</w:t>
                          </w:r>
                          <w:r w:rsidR="00162466">
                            <w:t>-00</w:t>
                          </w:r>
                          <w:r w:rsidR="000C74BE">
                            <w:t>1</w:t>
                          </w:r>
                          <w:r w:rsidR="00302C8A">
                            <w:t>1</w:t>
                          </w:r>
                        </w:p>
                        <w:p w14:paraId="1813CE88" w14:textId="77777777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6CAFD6A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C8292FA" wp14:editId="084D347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A22FC4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C8292FA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3BA22FC4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E1D907" wp14:editId="374F8C54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5D49DAA6" w14:textId="356B8681" w:rsidR="00BC61BD" w:rsidRPr="00BC61BD" w:rsidRDefault="00DF18E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F18E3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913C698" wp14:editId="06B6BD38">
                                      <wp:extent cx="695325" cy="805113"/>
                                      <wp:effectExtent l="0" t="0" r="0" b="0"/>
                                      <wp:docPr id="19" name="Imagen 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 rotWithShape="1">
                                              <a:blip r:embed="rId7"/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09878" cy="8219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4E1D907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5D49DAA6" w14:textId="356B8681" w:rsidR="00BC61BD" w:rsidRPr="00BC61BD" w:rsidRDefault="00DF18E3">
                          <w:pPr>
                            <w:rPr>
                              <w:lang w:val="en-US"/>
                            </w:rPr>
                          </w:pPr>
                          <w:r w:rsidRPr="00DF18E3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913C698" wp14:editId="06B6BD38">
                                <wp:extent cx="695325" cy="805113"/>
                                <wp:effectExtent l="0" t="0" r="0" b="0"/>
                                <wp:docPr id="19" name="Imagen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 rotWithShape="1">
                                        <a:blip r:embed="rId8"/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9878" cy="82196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C7417F" wp14:editId="5428437B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DA64DF" w14:textId="77777777" w:rsidR="002E1412" w:rsidRPr="002E1412" w:rsidRDefault="00B8673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B2785">
                                  <w:rPr>
                                    <w:rStyle w:val="Style6"/>
                                  </w:rPr>
                                  <w:t xml:space="preserve">Seguro Nacional de Salud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1C7417F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00DA64DF" w14:textId="77777777" w:rsidR="002E1412" w:rsidRPr="002E1412" w:rsidRDefault="00CA4BB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B2785">
                            <w:rPr>
                              <w:rStyle w:val="Style6"/>
                            </w:rPr>
                            <w:t xml:space="preserve">Seguro Nacional de Salud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7B1B52E" wp14:editId="67807AFA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CE3FB6B" w14:textId="77777777" w:rsidR="00535962" w:rsidRPr="00535962" w:rsidRDefault="00AB2785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FABDC9" wp14:editId="1C4F9041">
                <wp:simplePos x="0" y="0"/>
                <wp:positionH relativeFrom="column">
                  <wp:posOffset>7172325</wp:posOffset>
                </wp:positionH>
                <wp:positionV relativeFrom="paragraph">
                  <wp:posOffset>36195</wp:posOffset>
                </wp:positionV>
                <wp:extent cx="194945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B11FB" w14:textId="0BC780B4" w:rsidR="0026335F" w:rsidRPr="0026335F" w:rsidRDefault="00B8673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3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02C8A">
                                  <w:rPr>
                                    <w:rStyle w:val="Style5"/>
                                    <w:lang w:val="es-DO"/>
                                  </w:rPr>
                                  <w:t>30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ABDC9" id="Text Box 12" o:spid="_x0000_s1034" type="#_x0000_t202" style="position:absolute;margin-left:564.75pt;margin-top:2.85pt;width:153.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" filled="f" stroked="f">
                <v:textbox>
                  <w:txbxContent>
                    <w:p w14:paraId="544B11FB" w14:textId="0BC780B4" w:rsidR="0026335F" w:rsidRPr="0026335F" w:rsidRDefault="00B8673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3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02C8A">
                            <w:rPr>
                              <w:rStyle w:val="Style5"/>
                              <w:lang w:val="es-DO"/>
                            </w:rPr>
                            <w:t>30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5DC4FD" wp14:editId="2F5ADA4E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2AC214" w14:textId="77777777" w:rsidR="00F7443C" w:rsidRPr="004767CC" w:rsidRDefault="00B8673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35DC4FD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72AC214" w14:textId="77777777" w:rsidR="00F7443C" w:rsidRPr="004767CC" w:rsidRDefault="00CA4BB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131014D" w14:textId="77777777" w:rsidR="00535962" w:rsidRDefault="00AB2785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75A53F" wp14:editId="42092E29">
                <wp:simplePos x="0" y="0"/>
                <wp:positionH relativeFrom="column">
                  <wp:posOffset>7667625</wp:posOffset>
                </wp:positionH>
                <wp:positionV relativeFrom="paragraph">
                  <wp:posOffset>120015</wp:posOffset>
                </wp:positionV>
                <wp:extent cx="13970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815135" w14:textId="614FCC92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00248">
                              <w:t xml:space="preserve">1 </w:t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de </w:t>
                            </w:r>
                            <w:r w:rsidR="00A42430"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B75A53F" id="Text Box 13" o:spid="_x0000_s1036" type="#_x0000_t202" style="position:absolute;margin-left:603.75pt;margin-top:9.45pt;width:110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" filled="f" stroked="f">
                <v:textbox>
                  <w:txbxContent>
                    <w:p w14:paraId="7B815135" w14:textId="614FCC92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00248">
                        <w:t xml:space="preserve">1 </w:t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de </w:t>
                      </w:r>
                      <w:r w:rsidR="00A42430"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100BC11D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p w14:paraId="10707FAE" w14:textId="559E4021" w:rsidR="00F43ED5" w:rsidRPr="00CA3E63" w:rsidRDefault="000C74BE" w:rsidP="00403697">
      <w:pPr>
        <w:tabs>
          <w:tab w:val="left" w:pos="6267"/>
        </w:tabs>
        <w:spacing w:line="240" w:lineRule="auto"/>
      </w:pPr>
      <w:r w:rsidRPr="000C74BE">
        <w:t>Contratación del Servicio Renovación Soporte y Mantenimiento E</w:t>
      </w:r>
      <w:r>
        <w:t>-</w:t>
      </w:r>
      <w:proofErr w:type="spellStart"/>
      <w:r w:rsidRPr="000C74BE">
        <w:t>flow</w:t>
      </w:r>
      <w:proofErr w:type="spellEnd"/>
      <w:r w:rsidRPr="000C74BE">
        <w:t xml:space="preserve"> para </w:t>
      </w:r>
      <w:proofErr w:type="spellStart"/>
      <w:r w:rsidRPr="000C74BE">
        <w:t>SeNaSa</w:t>
      </w:r>
      <w:proofErr w:type="spellEnd"/>
      <w:r w:rsidRPr="000C74BE">
        <w:t>.</w:t>
      </w:r>
    </w:p>
    <w:tbl>
      <w:tblPr>
        <w:tblW w:w="1275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49"/>
        <w:gridCol w:w="6100"/>
        <w:gridCol w:w="1631"/>
        <w:gridCol w:w="1949"/>
        <w:gridCol w:w="2126"/>
      </w:tblGrid>
      <w:tr w:rsidR="00840DE5" w14:paraId="42B62C24" w14:textId="77777777" w:rsidTr="0062157F">
        <w:trPr>
          <w:trHeight w:val="768"/>
          <w:jc w:val="center"/>
        </w:trPr>
        <w:tc>
          <w:tcPr>
            <w:tcW w:w="949" w:type="dxa"/>
            <w:tcBorders>
              <w:bottom w:val="single" w:sz="4" w:space="0" w:color="auto"/>
            </w:tcBorders>
            <w:vAlign w:val="center"/>
          </w:tcPr>
          <w:p w14:paraId="2DFC3CB8" w14:textId="064AD973" w:rsidR="00840DE5" w:rsidRPr="00131369" w:rsidRDefault="00840D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 xml:space="preserve">Ítems </w:t>
            </w:r>
            <w:r w:rsidRPr="00131369">
              <w:rPr>
                <w:sz w:val="22"/>
                <w:szCs w:val="22"/>
              </w:rPr>
              <w:t>No.</w:t>
            </w:r>
          </w:p>
        </w:tc>
        <w:tc>
          <w:tcPr>
            <w:tcW w:w="6100" w:type="dxa"/>
            <w:tcBorders>
              <w:bottom w:val="single" w:sz="4" w:space="0" w:color="auto"/>
            </w:tcBorders>
            <w:vAlign w:val="center"/>
          </w:tcPr>
          <w:p w14:paraId="40B227C0" w14:textId="77777777" w:rsidR="00840DE5" w:rsidRPr="00131369" w:rsidRDefault="00840D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14:paraId="1103C5FD" w14:textId="2EEFD9B1" w:rsidR="00840DE5" w:rsidRPr="00131369" w:rsidRDefault="00840DE5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>
              <w:t>Unidad Medida/Meses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vAlign w:val="center"/>
          </w:tcPr>
          <w:p w14:paraId="2204DD2E" w14:textId="1FB428A8" w:rsidR="00840DE5" w:rsidRPr="00131369" w:rsidRDefault="00840D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</w:t>
            </w:r>
            <w:r>
              <w:t>i</w:t>
            </w:r>
            <w:r w:rsidRPr="00131369">
              <w:rPr>
                <w:sz w:val="22"/>
                <w:szCs w:val="22"/>
              </w:rPr>
              <w:t>o</w:t>
            </w:r>
            <w:r>
              <w:t xml:space="preserve"> + </w:t>
            </w:r>
            <w:proofErr w:type="spellStart"/>
            <w:r>
              <w:t>Itbis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9E21E6F" w14:textId="53A26399" w:rsidR="00840DE5" w:rsidRPr="00131369" w:rsidRDefault="00840D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Total + Impuesto</w:t>
            </w:r>
          </w:p>
        </w:tc>
      </w:tr>
      <w:tr w:rsidR="00840DE5" w14:paraId="5E88BC9A" w14:textId="77777777" w:rsidTr="0062157F">
        <w:trPr>
          <w:trHeight w:val="516"/>
          <w:jc w:val="center"/>
        </w:trPr>
        <w:tc>
          <w:tcPr>
            <w:tcW w:w="949" w:type="dxa"/>
            <w:vAlign w:val="center"/>
          </w:tcPr>
          <w:p w14:paraId="61C8342C" w14:textId="08ECABC4" w:rsidR="00840DE5" w:rsidRPr="005C2AA3" w:rsidRDefault="00840DE5" w:rsidP="005C2AA3">
            <w:pPr>
              <w:rPr>
                <w:rStyle w:val="Style10"/>
              </w:rPr>
            </w:pPr>
            <w:bookmarkStart w:id="0" w:name="_Hlk55468112"/>
            <w:r>
              <w:rPr>
                <w:rStyle w:val="Style10"/>
              </w:rPr>
              <w:t>1</w:t>
            </w:r>
          </w:p>
        </w:tc>
        <w:tc>
          <w:tcPr>
            <w:tcW w:w="6100" w:type="dxa"/>
            <w:vAlign w:val="center"/>
          </w:tcPr>
          <w:p w14:paraId="588666AE" w14:textId="51E89E57" w:rsidR="00840DE5" w:rsidRPr="005C2AA3" w:rsidRDefault="00840DE5" w:rsidP="005C2AA3">
            <w:pPr>
              <w:rPr>
                <w:rStyle w:val="Style10"/>
              </w:rPr>
            </w:pPr>
          </w:p>
        </w:tc>
        <w:tc>
          <w:tcPr>
            <w:tcW w:w="1631" w:type="dxa"/>
            <w:vAlign w:val="center"/>
          </w:tcPr>
          <w:p w14:paraId="371E143A" w14:textId="173E6E11" w:rsidR="00840DE5" w:rsidRPr="005C2AA3" w:rsidRDefault="00840DE5" w:rsidP="005C2AA3">
            <w:pPr>
              <w:rPr>
                <w:rStyle w:val="Style10"/>
              </w:rPr>
            </w:pPr>
          </w:p>
        </w:tc>
        <w:tc>
          <w:tcPr>
            <w:tcW w:w="1949" w:type="dxa"/>
            <w:vAlign w:val="center"/>
          </w:tcPr>
          <w:p w14:paraId="0AD53E59" w14:textId="77777777" w:rsidR="00840DE5" w:rsidRPr="00000248" w:rsidRDefault="00840DE5" w:rsidP="005C2AA3"/>
        </w:tc>
        <w:tc>
          <w:tcPr>
            <w:tcW w:w="2126" w:type="dxa"/>
            <w:vAlign w:val="center"/>
          </w:tcPr>
          <w:p w14:paraId="030B2B4C" w14:textId="77777777" w:rsidR="00840DE5" w:rsidRPr="00000248" w:rsidRDefault="00840DE5" w:rsidP="005C2AA3"/>
        </w:tc>
      </w:tr>
      <w:tr w:rsidR="00840DE5" w14:paraId="560649F1" w14:textId="77777777" w:rsidTr="0062157F">
        <w:trPr>
          <w:trHeight w:val="516"/>
          <w:jc w:val="center"/>
        </w:trPr>
        <w:tc>
          <w:tcPr>
            <w:tcW w:w="949" w:type="dxa"/>
            <w:vAlign w:val="center"/>
          </w:tcPr>
          <w:p w14:paraId="40C8E58C" w14:textId="08639953" w:rsidR="00840DE5" w:rsidRPr="00840DE5" w:rsidRDefault="00840DE5" w:rsidP="00840DE5">
            <w:pPr>
              <w:rPr>
                <w:rStyle w:val="Style10"/>
              </w:rPr>
            </w:pPr>
            <w:r>
              <w:rPr>
                <w:rStyle w:val="Style10"/>
              </w:rPr>
              <w:t>2</w:t>
            </w:r>
          </w:p>
        </w:tc>
        <w:tc>
          <w:tcPr>
            <w:tcW w:w="6100" w:type="dxa"/>
          </w:tcPr>
          <w:p w14:paraId="761AF7C2" w14:textId="640F415A" w:rsidR="00840DE5" w:rsidRPr="00840DE5" w:rsidRDefault="00840DE5" w:rsidP="00840DE5">
            <w:pPr>
              <w:rPr>
                <w:rStyle w:val="Style13"/>
              </w:rPr>
            </w:pPr>
          </w:p>
        </w:tc>
        <w:tc>
          <w:tcPr>
            <w:tcW w:w="1631" w:type="dxa"/>
            <w:vAlign w:val="center"/>
          </w:tcPr>
          <w:p w14:paraId="039FCDC2" w14:textId="0BCA71A7" w:rsidR="00840DE5" w:rsidRPr="00840DE5" w:rsidRDefault="00840DE5" w:rsidP="00840DE5">
            <w:pPr>
              <w:rPr>
                <w:rStyle w:val="Style10"/>
              </w:rPr>
            </w:pPr>
          </w:p>
        </w:tc>
        <w:tc>
          <w:tcPr>
            <w:tcW w:w="1949" w:type="dxa"/>
            <w:vAlign w:val="center"/>
          </w:tcPr>
          <w:p w14:paraId="723EEA61" w14:textId="77777777" w:rsidR="00840DE5" w:rsidRPr="00000248" w:rsidRDefault="00840DE5" w:rsidP="00840DE5"/>
        </w:tc>
        <w:tc>
          <w:tcPr>
            <w:tcW w:w="2126" w:type="dxa"/>
            <w:vAlign w:val="center"/>
          </w:tcPr>
          <w:p w14:paraId="44ED1332" w14:textId="77777777" w:rsidR="00840DE5" w:rsidRPr="00000248" w:rsidRDefault="00840DE5" w:rsidP="00840DE5"/>
        </w:tc>
      </w:tr>
      <w:tr w:rsidR="00840DE5" w14:paraId="028E2E34" w14:textId="77777777" w:rsidTr="0062157F">
        <w:trPr>
          <w:trHeight w:val="516"/>
          <w:jc w:val="center"/>
        </w:trPr>
        <w:tc>
          <w:tcPr>
            <w:tcW w:w="949" w:type="dxa"/>
            <w:vAlign w:val="center"/>
          </w:tcPr>
          <w:p w14:paraId="75202C0F" w14:textId="18608939" w:rsidR="00840DE5" w:rsidRPr="00840DE5" w:rsidRDefault="00840DE5" w:rsidP="00840DE5">
            <w:pPr>
              <w:rPr>
                <w:rStyle w:val="Style10"/>
              </w:rPr>
            </w:pPr>
            <w:r>
              <w:rPr>
                <w:rStyle w:val="Style10"/>
              </w:rPr>
              <w:t>3</w:t>
            </w:r>
          </w:p>
        </w:tc>
        <w:tc>
          <w:tcPr>
            <w:tcW w:w="6100" w:type="dxa"/>
          </w:tcPr>
          <w:p w14:paraId="6E47411E" w14:textId="384AFA0E" w:rsidR="00840DE5" w:rsidRPr="00840DE5" w:rsidRDefault="00840DE5" w:rsidP="00840DE5">
            <w:pPr>
              <w:rPr>
                <w:rStyle w:val="Style13"/>
              </w:rPr>
            </w:pPr>
          </w:p>
        </w:tc>
        <w:tc>
          <w:tcPr>
            <w:tcW w:w="1631" w:type="dxa"/>
            <w:vAlign w:val="center"/>
          </w:tcPr>
          <w:p w14:paraId="3E9A1DE6" w14:textId="389EE4EE" w:rsidR="00840DE5" w:rsidRPr="00840DE5" w:rsidRDefault="00840DE5" w:rsidP="00840DE5">
            <w:pPr>
              <w:rPr>
                <w:rStyle w:val="Style10"/>
              </w:rPr>
            </w:pPr>
          </w:p>
        </w:tc>
        <w:tc>
          <w:tcPr>
            <w:tcW w:w="1949" w:type="dxa"/>
            <w:vAlign w:val="center"/>
          </w:tcPr>
          <w:p w14:paraId="13969C8A" w14:textId="77777777" w:rsidR="00840DE5" w:rsidRPr="00000248" w:rsidRDefault="00840DE5" w:rsidP="00840DE5"/>
        </w:tc>
        <w:tc>
          <w:tcPr>
            <w:tcW w:w="2126" w:type="dxa"/>
            <w:vAlign w:val="center"/>
          </w:tcPr>
          <w:p w14:paraId="601436FB" w14:textId="77777777" w:rsidR="00840DE5" w:rsidRPr="00000248" w:rsidRDefault="00840DE5" w:rsidP="00840DE5"/>
        </w:tc>
      </w:tr>
      <w:bookmarkEnd w:id="0"/>
      <w:tr w:rsidR="0062157F" w:rsidRPr="0082519C" w14:paraId="5DF16A99" w14:textId="77777777" w:rsidTr="0062157F">
        <w:trPr>
          <w:trHeight w:val="477"/>
          <w:jc w:val="center"/>
        </w:trPr>
        <w:tc>
          <w:tcPr>
            <w:tcW w:w="12755" w:type="dxa"/>
            <w:gridSpan w:val="5"/>
          </w:tcPr>
          <w:p w14:paraId="3300595D" w14:textId="77777777" w:rsidR="0062157F" w:rsidRPr="009E55C4" w:rsidRDefault="0062157F" w:rsidP="0062157F"/>
          <w:p w14:paraId="2F710B5E" w14:textId="77777777" w:rsidR="0062157F" w:rsidRPr="0062157F" w:rsidRDefault="0062157F" w:rsidP="0062157F">
            <w:proofErr w:type="gramStart"/>
            <w:r w:rsidRPr="009E55C4">
              <w:t>VALOR  TOTAL</w:t>
            </w:r>
            <w:proofErr w:type="gramEnd"/>
            <w:r w:rsidRPr="009E55C4">
              <w:t xml:space="preserve"> DE </w:t>
            </w:r>
            <w:r w:rsidRPr="0062157F">
              <w:t>LA OFERTA: …………………………………</w:t>
            </w:r>
            <w:proofErr w:type="gramStart"/>
            <w:r w:rsidRPr="0062157F">
              <w:t>…….</w:t>
            </w:r>
            <w:proofErr w:type="gramEnd"/>
            <w:r w:rsidRPr="0062157F">
              <w:t>.……… RD$</w:t>
            </w:r>
          </w:p>
          <w:p w14:paraId="1ECDF309" w14:textId="77777777" w:rsidR="0062157F" w:rsidRPr="0062157F" w:rsidRDefault="0062157F" w:rsidP="0062157F">
            <w:r w:rsidRPr="009E55C4">
              <w:t xml:space="preserve">Valor total de la oferta en </w:t>
            </w:r>
            <w:proofErr w:type="gramStart"/>
            <w:r w:rsidRPr="009E55C4">
              <w:t>letras:…</w:t>
            </w:r>
            <w:proofErr w:type="gramEnd"/>
            <w:r w:rsidRPr="009E55C4">
              <w:t>…………………………………………………………………………………………………………………………………</w:t>
            </w:r>
          </w:p>
        </w:tc>
      </w:tr>
    </w:tbl>
    <w:p w14:paraId="637C441D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14DE7C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4C2601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FED2A2B" w14:textId="4F29EF5E" w:rsidR="007B4164" w:rsidRPr="0037246F" w:rsidRDefault="0037246F" w:rsidP="00AB2785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>./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>./…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 xml:space="preserve">… </w:t>
      </w:r>
      <w:r w:rsidRPr="00403697">
        <w:rPr>
          <w:color w:val="FF0000"/>
          <w:sz w:val="20"/>
          <w:szCs w:val="20"/>
        </w:rPr>
        <w:t>fecha</w:t>
      </w:r>
      <w:r w:rsidR="00AB2785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9AF2A9" wp14:editId="0E5C3283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270" r="0" b="317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BBA17D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79AF2A9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DBBA17D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98253" w14:textId="77777777" w:rsidR="00B86733" w:rsidRDefault="00B86733" w:rsidP="001007E7">
      <w:pPr>
        <w:spacing w:after="0" w:line="240" w:lineRule="auto"/>
      </w:pPr>
      <w:r>
        <w:separator/>
      </w:r>
    </w:p>
  </w:endnote>
  <w:endnote w:type="continuationSeparator" w:id="0">
    <w:p w14:paraId="4692D727" w14:textId="77777777" w:rsidR="00B86733" w:rsidRDefault="00B8673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3CC81" w14:textId="77777777" w:rsidR="001007E7" w:rsidRDefault="00AB2785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88FDC2" wp14:editId="7B7BCC8C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21763E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EC1F68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21B4FE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2D88FDC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021763E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EC1F68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21B4FE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2193F50" w14:textId="77777777" w:rsidR="001007E7" w:rsidRDefault="00AB278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63053A" wp14:editId="0CCC7158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5D6F62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5763053A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175D6F62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D9EC0B7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A24E655" wp14:editId="14A5088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E5438D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E96AF" w14:textId="77777777" w:rsidR="00B86733" w:rsidRDefault="00B86733" w:rsidP="001007E7">
      <w:pPr>
        <w:spacing w:after="0" w:line="240" w:lineRule="auto"/>
      </w:pPr>
      <w:r>
        <w:separator/>
      </w:r>
    </w:p>
  </w:footnote>
  <w:footnote w:type="continuationSeparator" w:id="0">
    <w:p w14:paraId="6585E2C9" w14:textId="77777777" w:rsidR="00B86733" w:rsidRDefault="00B8673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248"/>
    <w:rsid w:val="00034DD9"/>
    <w:rsid w:val="000372C6"/>
    <w:rsid w:val="00045A75"/>
    <w:rsid w:val="000776C7"/>
    <w:rsid w:val="000B75D3"/>
    <w:rsid w:val="000C74BE"/>
    <w:rsid w:val="000D05BC"/>
    <w:rsid w:val="001007E7"/>
    <w:rsid w:val="001020C0"/>
    <w:rsid w:val="00107ADB"/>
    <w:rsid w:val="00123B8D"/>
    <w:rsid w:val="00157600"/>
    <w:rsid w:val="00162466"/>
    <w:rsid w:val="00170EC5"/>
    <w:rsid w:val="00194FF2"/>
    <w:rsid w:val="0019680B"/>
    <w:rsid w:val="001F73A7"/>
    <w:rsid w:val="00200073"/>
    <w:rsid w:val="0020214D"/>
    <w:rsid w:val="0024542E"/>
    <w:rsid w:val="00253DBA"/>
    <w:rsid w:val="00254043"/>
    <w:rsid w:val="0026335F"/>
    <w:rsid w:val="002860A4"/>
    <w:rsid w:val="002971F5"/>
    <w:rsid w:val="002C4A7E"/>
    <w:rsid w:val="002D3007"/>
    <w:rsid w:val="002E1412"/>
    <w:rsid w:val="00302C8A"/>
    <w:rsid w:val="00314023"/>
    <w:rsid w:val="0031441A"/>
    <w:rsid w:val="00333C65"/>
    <w:rsid w:val="00351DE8"/>
    <w:rsid w:val="0037246F"/>
    <w:rsid w:val="00372BCD"/>
    <w:rsid w:val="003A4539"/>
    <w:rsid w:val="003B29C3"/>
    <w:rsid w:val="003B38E0"/>
    <w:rsid w:val="003D0603"/>
    <w:rsid w:val="003D0A02"/>
    <w:rsid w:val="003D0D72"/>
    <w:rsid w:val="00403697"/>
    <w:rsid w:val="00420E5A"/>
    <w:rsid w:val="0042490F"/>
    <w:rsid w:val="004600AE"/>
    <w:rsid w:val="00466B9C"/>
    <w:rsid w:val="004767CC"/>
    <w:rsid w:val="00484EC8"/>
    <w:rsid w:val="00487C2F"/>
    <w:rsid w:val="0049643D"/>
    <w:rsid w:val="004C4743"/>
    <w:rsid w:val="004E4F9F"/>
    <w:rsid w:val="004F01D4"/>
    <w:rsid w:val="00535962"/>
    <w:rsid w:val="005B13E8"/>
    <w:rsid w:val="005B442B"/>
    <w:rsid w:val="005C2AA3"/>
    <w:rsid w:val="005D0D63"/>
    <w:rsid w:val="005D2296"/>
    <w:rsid w:val="00611A07"/>
    <w:rsid w:val="0062157F"/>
    <w:rsid w:val="00621DBA"/>
    <w:rsid w:val="0062592A"/>
    <w:rsid w:val="006506D0"/>
    <w:rsid w:val="00651E48"/>
    <w:rsid w:val="006709BC"/>
    <w:rsid w:val="00681AD3"/>
    <w:rsid w:val="006C4574"/>
    <w:rsid w:val="006E7255"/>
    <w:rsid w:val="006E77F8"/>
    <w:rsid w:val="006F66CB"/>
    <w:rsid w:val="007050BC"/>
    <w:rsid w:val="00780880"/>
    <w:rsid w:val="007B1BEA"/>
    <w:rsid w:val="007B4164"/>
    <w:rsid w:val="007B6F6F"/>
    <w:rsid w:val="007E3C23"/>
    <w:rsid w:val="007E45AC"/>
    <w:rsid w:val="00810515"/>
    <w:rsid w:val="0083342F"/>
    <w:rsid w:val="00840DE5"/>
    <w:rsid w:val="00854B4F"/>
    <w:rsid w:val="00885B12"/>
    <w:rsid w:val="00892D5D"/>
    <w:rsid w:val="008A0BC1"/>
    <w:rsid w:val="008B3AE5"/>
    <w:rsid w:val="008E08A6"/>
    <w:rsid w:val="008F13E3"/>
    <w:rsid w:val="008F1A73"/>
    <w:rsid w:val="009002B4"/>
    <w:rsid w:val="00957FDA"/>
    <w:rsid w:val="00970A9C"/>
    <w:rsid w:val="009773D3"/>
    <w:rsid w:val="009A2AEC"/>
    <w:rsid w:val="009B0931"/>
    <w:rsid w:val="009D1141"/>
    <w:rsid w:val="009E0472"/>
    <w:rsid w:val="009E55C4"/>
    <w:rsid w:val="009E60D6"/>
    <w:rsid w:val="00A16099"/>
    <w:rsid w:val="00A24343"/>
    <w:rsid w:val="00A42430"/>
    <w:rsid w:val="00A561B5"/>
    <w:rsid w:val="00A640BD"/>
    <w:rsid w:val="00A7366B"/>
    <w:rsid w:val="00A849E8"/>
    <w:rsid w:val="00AB2785"/>
    <w:rsid w:val="00AB4966"/>
    <w:rsid w:val="00AC7631"/>
    <w:rsid w:val="00AD7919"/>
    <w:rsid w:val="00AE125A"/>
    <w:rsid w:val="00AF0D2F"/>
    <w:rsid w:val="00B125AB"/>
    <w:rsid w:val="00B3101F"/>
    <w:rsid w:val="00B32407"/>
    <w:rsid w:val="00B420BA"/>
    <w:rsid w:val="00B61D08"/>
    <w:rsid w:val="00B62EEF"/>
    <w:rsid w:val="00B86733"/>
    <w:rsid w:val="00B9237C"/>
    <w:rsid w:val="00B97B51"/>
    <w:rsid w:val="00BB7786"/>
    <w:rsid w:val="00BC1D0C"/>
    <w:rsid w:val="00BC61BD"/>
    <w:rsid w:val="00BE1260"/>
    <w:rsid w:val="00BE4F62"/>
    <w:rsid w:val="00BE4FB0"/>
    <w:rsid w:val="00BF1AD5"/>
    <w:rsid w:val="00C12823"/>
    <w:rsid w:val="00C13F1E"/>
    <w:rsid w:val="00C35750"/>
    <w:rsid w:val="00C554FD"/>
    <w:rsid w:val="00C57679"/>
    <w:rsid w:val="00C66D08"/>
    <w:rsid w:val="00C7457E"/>
    <w:rsid w:val="00C86909"/>
    <w:rsid w:val="00C94BE0"/>
    <w:rsid w:val="00CA3E63"/>
    <w:rsid w:val="00CA4661"/>
    <w:rsid w:val="00CA4BB5"/>
    <w:rsid w:val="00CE67A3"/>
    <w:rsid w:val="00D067AB"/>
    <w:rsid w:val="00D139CB"/>
    <w:rsid w:val="00D24FA7"/>
    <w:rsid w:val="00D64696"/>
    <w:rsid w:val="00D90D49"/>
    <w:rsid w:val="00DC156E"/>
    <w:rsid w:val="00DC5D96"/>
    <w:rsid w:val="00DD4F3E"/>
    <w:rsid w:val="00DF18E3"/>
    <w:rsid w:val="00E13E55"/>
    <w:rsid w:val="00E3360B"/>
    <w:rsid w:val="00E920CA"/>
    <w:rsid w:val="00E93A40"/>
    <w:rsid w:val="00E9511C"/>
    <w:rsid w:val="00E96D05"/>
    <w:rsid w:val="00E96E9F"/>
    <w:rsid w:val="00EA021B"/>
    <w:rsid w:val="00EA6E98"/>
    <w:rsid w:val="00EA7406"/>
    <w:rsid w:val="00EB128A"/>
    <w:rsid w:val="00EE1C1F"/>
    <w:rsid w:val="00EE64AF"/>
    <w:rsid w:val="00F116C5"/>
    <w:rsid w:val="00F20266"/>
    <w:rsid w:val="00F225BF"/>
    <w:rsid w:val="00F25B99"/>
    <w:rsid w:val="00F401C8"/>
    <w:rsid w:val="00F4086F"/>
    <w:rsid w:val="00F43ED5"/>
    <w:rsid w:val="00F53753"/>
    <w:rsid w:val="00F7167E"/>
    <w:rsid w:val="00F7443C"/>
    <w:rsid w:val="00F74ECD"/>
    <w:rsid w:val="00F901DA"/>
    <w:rsid w:val="00FB5204"/>
    <w:rsid w:val="00FC280C"/>
    <w:rsid w:val="00FC2870"/>
    <w:rsid w:val="00FC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68582F"/>
  <w15:docId w15:val="{D751B53A-36DF-4F60-B145-D35E4164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487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E64A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  <w:style w:type="character" w:customStyle="1" w:styleId="Ttulo1Car">
    <w:name w:val="Título 1 Car"/>
    <w:basedOn w:val="Fuentedeprrafopredeter"/>
    <w:link w:val="Ttulo1"/>
    <w:uiPriority w:val="9"/>
    <w:rsid w:val="00487C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FA3C6-E320-4EBE-9B9A-78A1554E2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176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Anavelli Peralta Segura</cp:lastModifiedBy>
  <cp:revision>57</cp:revision>
  <cp:lastPrinted>2011-03-04T18:27:00Z</cp:lastPrinted>
  <dcterms:created xsi:type="dcterms:W3CDTF">2015-08-06T16:49:00Z</dcterms:created>
  <dcterms:modified xsi:type="dcterms:W3CDTF">2026-09-30T21:43:00Z</dcterms:modified>
</cp:coreProperties>
</file>