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D4B01" w14:textId="77777777"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57D4B74" wp14:editId="757D4B75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57D4B76" wp14:editId="757D4B77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57D4B9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57D4B9A" wp14:editId="757D4B9B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7D4B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57D4B9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57D4B9A" wp14:editId="757D4B9B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57D4B78" wp14:editId="757D4B79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757D4B93" w14:textId="77777777"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7D4B94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7D4B78"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757D4B93" w14:textId="77777777"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57D4B94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7D4B7A" wp14:editId="757D4B7B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D4B95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D4B7A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757D4B95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757D4B02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57D4B7C" wp14:editId="757D4B7D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D4B96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D4B7C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757D4B96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7D4B7E" wp14:editId="757D4B7F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D4B97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D4B7E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757D4B97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57D4B03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7D4B80" wp14:editId="757D4B8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D4B98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D4B80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757D4B98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57D4B82" wp14:editId="757D4B83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D4B9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D4B82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57D4B9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7D4B04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757D4B05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757D4B06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57D4B07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57D4B08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757D4B0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757D4B12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757D4B0A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757D4B0B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57D4B0C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757D4B0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757D4B0E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57D4B0F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757D4B10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757D4B11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757D4B1B" w14:textId="77777777" w:rsidTr="00822B7A">
        <w:trPr>
          <w:trHeight w:val="229"/>
          <w:jc w:val="center"/>
        </w:trPr>
        <w:tc>
          <w:tcPr>
            <w:tcW w:w="0" w:type="auto"/>
          </w:tcPr>
          <w:p w14:paraId="757D4B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57D4B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7D4B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7D4B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7D4B1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D4B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7D4B1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57D4B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7D4B24" w14:textId="77777777" w:rsidTr="00822B7A">
        <w:trPr>
          <w:trHeight w:val="211"/>
          <w:jc w:val="center"/>
        </w:trPr>
        <w:tc>
          <w:tcPr>
            <w:tcW w:w="0" w:type="auto"/>
          </w:tcPr>
          <w:p w14:paraId="757D4B1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57D4B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7D4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7D4B1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7D4B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D4B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7D4B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57D4B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7D4B2D" w14:textId="77777777" w:rsidTr="00822B7A">
        <w:trPr>
          <w:trHeight w:val="229"/>
          <w:jc w:val="center"/>
        </w:trPr>
        <w:tc>
          <w:tcPr>
            <w:tcW w:w="0" w:type="auto"/>
          </w:tcPr>
          <w:p w14:paraId="757D4B2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57D4B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7D4B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7D4B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7D4B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D4B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7D4B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57D4B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7D4B36" w14:textId="77777777" w:rsidTr="00822B7A">
        <w:trPr>
          <w:trHeight w:val="229"/>
          <w:jc w:val="center"/>
        </w:trPr>
        <w:tc>
          <w:tcPr>
            <w:tcW w:w="0" w:type="auto"/>
          </w:tcPr>
          <w:p w14:paraId="757D4B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57D4B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7D4B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7D4B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7D4B3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D4B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7D4B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57D4B3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7D4B3F" w14:textId="77777777" w:rsidTr="00822B7A">
        <w:trPr>
          <w:trHeight w:val="229"/>
          <w:jc w:val="center"/>
        </w:trPr>
        <w:tc>
          <w:tcPr>
            <w:tcW w:w="0" w:type="auto"/>
          </w:tcPr>
          <w:p w14:paraId="757D4B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57D4B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7D4B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7D4B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7D4B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D4B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7D4B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57D4B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7D4B48" w14:textId="77777777" w:rsidTr="00822B7A">
        <w:trPr>
          <w:trHeight w:val="229"/>
          <w:jc w:val="center"/>
        </w:trPr>
        <w:tc>
          <w:tcPr>
            <w:tcW w:w="0" w:type="auto"/>
          </w:tcPr>
          <w:p w14:paraId="757D4B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757D4B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7D4B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7D4B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7D4B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D4B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7D4B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57D4B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7D4B51" w14:textId="77777777" w:rsidTr="00822B7A">
        <w:trPr>
          <w:trHeight w:val="229"/>
          <w:jc w:val="center"/>
        </w:trPr>
        <w:tc>
          <w:tcPr>
            <w:tcW w:w="0" w:type="auto"/>
          </w:tcPr>
          <w:p w14:paraId="757D4B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57D4B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7D4B4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7D4B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7D4B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D4B4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7D4B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57D4B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7D4B5A" w14:textId="77777777" w:rsidTr="00822B7A">
        <w:trPr>
          <w:trHeight w:val="211"/>
          <w:jc w:val="center"/>
        </w:trPr>
        <w:tc>
          <w:tcPr>
            <w:tcW w:w="0" w:type="auto"/>
          </w:tcPr>
          <w:p w14:paraId="757D4B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57D4B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7D4B5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7D4B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7D4B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D4B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7D4B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57D4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7D4B63" w14:textId="77777777" w:rsidTr="00822B7A">
        <w:trPr>
          <w:trHeight w:val="229"/>
          <w:jc w:val="center"/>
        </w:trPr>
        <w:tc>
          <w:tcPr>
            <w:tcW w:w="0" w:type="auto"/>
          </w:tcPr>
          <w:p w14:paraId="757D4B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57D4B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7D4B5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7D4B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7D4B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D4B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7D4B6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57D4B6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7D4B6C" w14:textId="77777777" w:rsidTr="00822B7A">
        <w:trPr>
          <w:trHeight w:val="229"/>
          <w:jc w:val="center"/>
        </w:trPr>
        <w:tc>
          <w:tcPr>
            <w:tcW w:w="0" w:type="auto"/>
          </w:tcPr>
          <w:p w14:paraId="757D4B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57D4B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7D4B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57D4B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7D4B6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7D4B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7D4B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57D4B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757D4B6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757D4B6E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757D4B6F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57D4B7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757D4B71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757D4B7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57D4B73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F1369" w14:textId="77777777" w:rsidR="00FF54C9" w:rsidRDefault="00FF54C9" w:rsidP="001007E7">
      <w:pPr>
        <w:spacing w:after="0" w:line="240" w:lineRule="auto"/>
      </w:pPr>
      <w:r>
        <w:separator/>
      </w:r>
    </w:p>
  </w:endnote>
  <w:endnote w:type="continuationSeparator" w:id="0">
    <w:p w14:paraId="07B84516" w14:textId="77777777" w:rsidR="00FF54C9" w:rsidRDefault="00FF54C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D4B88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7D4B8C" wp14:editId="757D4B8D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7D4B9C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7D4B8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757D4B9C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57D4B8E" wp14:editId="757D4B8F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7D4B9D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57D4B9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57D4B8E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757D4B9D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57D4B9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57D4B89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57D4B90" wp14:editId="757D4B91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57D4B8A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57D4B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E81F9" w14:textId="77777777" w:rsidR="00FF54C9" w:rsidRDefault="00FF54C9" w:rsidP="001007E7">
      <w:pPr>
        <w:spacing w:after="0" w:line="240" w:lineRule="auto"/>
      </w:pPr>
      <w:r>
        <w:separator/>
      </w:r>
    </w:p>
  </w:footnote>
  <w:footnote w:type="continuationSeparator" w:id="0">
    <w:p w14:paraId="26A47D1C" w14:textId="77777777" w:rsidR="00FF54C9" w:rsidRDefault="00FF54C9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0736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375B3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816F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54C9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57D4B01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05f15a5d68694d662aebabb7e1bc3200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5e0c46b8656ffbe4672e895682b0c35a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06AE2-E679-41FB-8F23-7C3E80876B61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2.xml><?xml version="1.0" encoding="utf-8"?>
<ds:datastoreItem xmlns:ds="http://schemas.openxmlformats.org/officeDocument/2006/customXml" ds:itemID="{8B2AEEEE-A48C-4070-95A3-D3FCB5F330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CDA9B1-8AC7-4069-BB7F-2D97FA4F3320}"/>
</file>

<file path=customXml/itemProps4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Apertura.dotx</Template>
  <TotalTime>6</TotalTime>
  <Pages>1</Pages>
  <Words>114</Words>
  <Characters>781</Characters>
  <Application>Microsoft Office Word</Application>
  <DocSecurity>0</DocSecurity>
  <Lines>156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Aneudis Lopez Segura</cp:lastModifiedBy>
  <cp:revision>6</cp:revision>
  <cp:lastPrinted>2011-03-04T19:05:00Z</cp:lastPrinted>
  <dcterms:created xsi:type="dcterms:W3CDTF">2014-01-02T13:42:00Z</dcterms:created>
  <dcterms:modified xsi:type="dcterms:W3CDTF">2025-12-18T20:02:00Z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