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2F0B6" w14:textId="50785086" w:rsidR="00535962" w:rsidRPr="00F7167E" w:rsidRDefault="0087474A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3EE01A" wp14:editId="4911F1DC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35390718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CEB472" w14:textId="77777777" w:rsidR="002E1412" w:rsidRPr="002E1412" w:rsidRDefault="0087474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3EE01A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0ACEB472" w14:textId="77777777" w:rsidR="002E1412" w:rsidRPr="002E1412" w:rsidRDefault="0087474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2282D5F" wp14:editId="1A616CF5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69DA582" wp14:editId="313B0968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25346227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18407118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73342058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853622144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441CB19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31834365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96FE32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9DA582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441CB19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" fillcolor="black [3213]" strokecolor="white [3212]" strokeweight="3pt">
                    <v:textbox>
                      <w:txbxContent>
                        <w:p w14:paraId="0496FE32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8E3300A" wp14:editId="38251EC2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91280653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446431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3300A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09446431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B6B1DF" wp14:editId="3E4C2B0F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5172984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49ADADCE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38C4408" wp14:editId="271AAE6D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6B1DF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49ADADCE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38C4408" wp14:editId="271AAE6D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79980F6" w14:textId="2D491181" w:rsidR="00535962" w:rsidRPr="00535962" w:rsidRDefault="0087474A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1D2815F" wp14:editId="788F51F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158986276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C7DE88" w14:textId="77777777" w:rsidR="00F7443C" w:rsidRPr="004767CC" w:rsidRDefault="0087474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2815F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1AC7DE88" w14:textId="77777777" w:rsidR="00F7443C" w:rsidRPr="004767CC" w:rsidRDefault="0087474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3B9C651" wp14:editId="0FD253B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200607981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792E2D" w14:textId="77777777" w:rsidR="0026335F" w:rsidRPr="0026335F" w:rsidRDefault="0087474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9C651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1B792E2D" w14:textId="77777777" w:rsidR="0026335F" w:rsidRPr="0026335F" w:rsidRDefault="0087474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6F5272B" w14:textId="04A6BFE7" w:rsidR="00535962" w:rsidRDefault="0087474A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FA0318" wp14:editId="531FC3C8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8780608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D87E6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A031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FD87E6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5EC999A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8901A2B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0CD81E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6FCAC3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668AB0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08750F2C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DD3BB3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EC2EC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6E86C3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D8CAB2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737AE770" w14:textId="77777777" w:rsidTr="00A24343">
        <w:trPr>
          <w:trHeight w:val="457"/>
          <w:jc w:val="center"/>
        </w:trPr>
        <w:tc>
          <w:tcPr>
            <w:tcW w:w="849" w:type="dxa"/>
          </w:tcPr>
          <w:p w14:paraId="6B48B34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F123B20" w14:textId="77777777" w:rsidR="0037246F" w:rsidRDefault="0037246F" w:rsidP="00BB657B">
            <w:pPr>
              <w:spacing w:after="0" w:line="240" w:lineRule="auto"/>
            </w:pPr>
          </w:p>
          <w:p w14:paraId="59732B8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5A43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CBDFA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74F186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067028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AD7CA5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DC91323" w14:textId="77777777" w:rsidTr="00A24343">
        <w:trPr>
          <w:trHeight w:val="477"/>
          <w:jc w:val="center"/>
        </w:trPr>
        <w:tc>
          <w:tcPr>
            <w:tcW w:w="849" w:type="dxa"/>
          </w:tcPr>
          <w:p w14:paraId="4D0DA0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ED564F1" w14:textId="77777777" w:rsidR="0037246F" w:rsidRDefault="0037246F" w:rsidP="00BB657B">
            <w:pPr>
              <w:spacing w:after="0" w:line="240" w:lineRule="auto"/>
            </w:pPr>
          </w:p>
          <w:p w14:paraId="7B8E46F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C4574A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F982AE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BB338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589DE7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528156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CD88A37" w14:textId="77777777" w:rsidTr="00A24343">
        <w:trPr>
          <w:trHeight w:val="477"/>
          <w:jc w:val="center"/>
        </w:trPr>
        <w:tc>
          <w:tcPr>
            <w:tcW w:w="849" w:type="dxa"/>
          </w:tcPr>
          <w:p w14:paraId="05F00A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4E0A899" w14:textId="77777777" w:rsidR="0037246F" w:rsidRDefault="0037246F" w:rsidP="00BB657B">
            <w:pPr>
              <w:spacing w:after="0" w:line="240" w:lineRule="auto"/>
            </w:pPr>
          </w:p>
          <w:p w14:paraId="19B0E8C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DDC8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55F3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738D3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0FE749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CBADD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9FEAA17" w14:textId="77777777" w:rsidTr="00A24343">
        <w:trPr>
          <w:trHeight w:val="477"/>
          <w:jc w:val="center"/>
        </w:trPr>
        <w:tc>
          <w:tcPr>
            <w:tcW w:w="849" w:type="dxa"/>
          </w:tcPr>
          <w:p w14:paraId="0A3B1E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90FAE0A" w14:textId="77777777" w:rsidR="0037246F" w:rsidRDefault="0037246F" w:rsidP="00BB657B">
            <w:pPr>
              <w:spacing w:after="0" w:line="240" w:lineRule="auto"/>
            </w:pPr>
          </w:p>
          <w:p w14:paraId="09946C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E1562E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7FC6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1FB92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B2F15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859D9A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5C92726" w14:textId="77777777" w:rsidTr="00A24343">
        <w:trPr>
          <w:trHeight w:val="477"/>
          <w:jc w:val="center"/>
        </w:trPr>
        <w:tc>
          <w:tcPr>
            <w:tcW w:w="849" w:type="dxa"/>
          </w:tcPr>
          <w:p w14:paraId="79CFFB7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AEEC62B" w14:textId="77777777" w:rsidR="0037246F" w:rsidRDefault="0037246F" w:rsidP="00BB657B">
            <w:pPr>
              <w:spacing w:after="0" w:line="240" w:lineRule="auto"/>
            </w:pPr>
          </w:p>
          <w:p w14:paraId="7535337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5043F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F13B16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18A3A6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EF0384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0AC87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DC0D95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0EFCA0D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A27281F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3B3AE71B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A5EB2F9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E04E887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D59565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530707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74157D6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0D35A5F" w14:textId="59D47656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7474A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A557840" wp14:editId="5D7E8580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70102564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DB61F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5784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86DB61F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34388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01D053CE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6C37B" w14:textId="423ED323" w:rsidR="001007E7" w:rsidRDefault="0087474A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77A718" wp14:editId="6C884152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75168348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A260AE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163C393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B529DCA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77A71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5A260AE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163C393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B529DCA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F360779" w14:textId="72439B00" w:rsidR="001007E7" w:rsidRDefault="0087474A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520AC1" wp14:editId="4FB51DC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27766587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F703C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5520AC1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48F703C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6C972D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37734915" wp14:editId="5CC78298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948742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39468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20BFCF35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6CE9E47F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3EFCFD3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431AF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7474A"/>
    <w:rsid w:val="008901A4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4894D5F9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Warda Nasima Simó Marte</cp:lastModifiedBy>
  <cp:revision>2</cp:revision>
  <cp:lastPrinted>2011-03-04T18:27:00Z</cp:lastPrinted>
  <dcterms:created xsi:type="dcterms:W3CDTF">2025-05-13T13:32:00Z</dcterms:created>
  <dcterms:modified xsi:type="dcterms:W3CDTF">2025-05-13T13:32:00Z</dcterms:modified>
</cp:coreProperties>
</file>