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7653C" w14:textId="77777777" w:rsidR="00535962" w:rsidRPr="00F7167E" w:rsidRDefault="00FA2AFA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A060ABD" wp14:editId="04D6E85A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BC770E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060ABD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" filled="f" stroked="f">
                <v:textbox inset="0,0,0,0">
                  <w:txbxContent>
                    <w:p w14:paraId="7ABC770E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439C898E" wp14:editId="6755E3A7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50B5A0D" wp14:editId="7F8AA37F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BCDC75" w14:textId="77777777" w:rsidR="0026335F" w:rsidRPr="0026335F" w:rsidRDefault="004A76C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0B5A0D"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" filled="f" stroked="f">
                <v:textbox>
                  <w:txbxContent>
                    <w:p w14:paraId="76BCDC75" w14:textId="77777777" w:rsidR="0026335F" w:rsidRPr="0026335F" w:rsidRDefault="004A76C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04AF4C3B" wp14:editId="540C281B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4B4C2841" w14:textId="77777777" w:rsidR="001466B0" w:rsidRPr="00535962" w:rsidRDefault="001466B0" w:rsidP="001466B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EB703CC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AF4C3B"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B4C2841" w14:textId="77777777" w:rsidR="001466B0" w:rsidRPr="00535962" w:rsidRDefault="001466B0" w:rsidP="001466B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7EB703CC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16B883F" wp14:editId="4556BD11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4AA386AC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26FBE59" wp14:editId="03E61834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6B883F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4AA386AC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26FBE59" wp14:editId="03E61834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448391B4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BA00979" wp14:editId="359827B2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FFAEA5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A00979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02FFAEA5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679773E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37AF1B" wp14:editId="584577AC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2FB97D" w14:textId="77777777" w:rsidR="002E1412" w:rsidRPr="002E1412" w:rsidRDefault="004A76C9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37AF1B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782FB97D" w14:textId="77777777" w:rsidR="002E1412" w:rsidRPr="002E1412" w:rsidRDefault="004A76C9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CE0389F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40E92752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C0CEBA8" wp14:editId="16B974A2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38C2DA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CEBA8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4938C2DA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4B963C7F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3BC3434" wp14:editId="462BA86D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CC71B1" w14:textId="77777777" w:rsidR="002E1412" w:rsidRPr="002E1412" w:rsidRDefault="004A76C9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Nombre del Departamento ó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BC3434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5ECC71B1" w14:textId="77777777" w:rsidR="002E1412" w:rsidRPr="002E1412" w:rsidRDefault="004A76C9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Nombre del Departamento ó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D9BA775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37740CBF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7A19BBAC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841AFD8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B03BCC6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796DC075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1A5E24E2" w14:textId="77777777" w:rsidTr="00E82502">
        <w:trPr>
          <w:cantSplit/>
          <w:trHeight w:val="440"/>
        </w:trPr>
        <w:tc>
          <w:tcPr>
            <w:tcW w:w="9252" w:type="dxa"/>
          </w:tcPr>
          <w:p w14:paraId="027D421E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78A6FE2F" w14:textId="77777777" w:rsidTr="00E82502">
        <w:trPr>
          <w:cantSplit/>
          <w:trHeight w:val="440"/>
        </w:trPr>
        <w:tc>
          <w:tcPr>
            <w:tcW w:w="9252" w:type="dxa"/>
          </w:tcPr>
          <w:p w14:paraId="28B9BD7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6EAE04AE" w14:textId="77777777" w:rsidTr="00E82502">
        <w:trPr>
          <w:cantSplit/>
          <w:trHeight w:val="440"/>
        </w:trPr>
        <w:tc>
          <w:tcPr>
            <w:tcW w:w="9252" w:type="dxa"/>
          </w:tcPr>
          <w:p w14:paraId="39723D7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1E00FE80" w14:textId="77777777" w:rsidTr="00E82502">
        <w:trPr>
          <w:cantSplit/>
          <w:trHeight w:val="440"/>
        </w:trPr>
        <w:tc>
          <w:tcPr>
            <w:tcW w:w="9252" w:type="dxa"/>
          </w:tcPr>
          <w:p w14:paraId="24F6755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7EDC0395" w14:textId="77777777" w:rsidTr="00E82502">
        <w:trPr>
          <w:cantSplit/>
          <w:trHeight w:val="440"/>
        </w:trPr>
        <w:tc>
          <w:tcPr>
            <w:tcW w:w="9252" w:type="dxa"/>
          </w:tcPr>
          <w:p w14:paraId="27303132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614E8463" w14:textId="77777777" w:rsidTr="00E82502">
        <w:trPr>
          <w:cantSplit/>
          <w:trHeight w:val="440"/>
        </w:trPr>
        <w:tc>
          <w:tcPr>
            <w:tcW w:w="9252" w:type="dxa"/>
          </w:tcPr>
          <w:p w14:paraId="598262B7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7A11DC6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1A42023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715AB51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3FE2226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1C39A1EF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E23DBC" w14:textId="77777777" w:rsidR="00D9600B" w:rsidRDefault="00D9600B" w:rsidP="001007E7">
      <w:pPr>
        <w:spacing w:after="0" w:line="240" w:lineRule="auto"/>
      </w:pPr>
      <w:r>
        <w:separator/>
      </w:r>
    </w:p>
  </w:endnote>
  <w:endnote w:type="continuationSeparator" w:id="0">
    <w:p w14:paraId="40ED15E1" w14:textId="77777777" w:rsidR="00D9600B" w:rsidRDefault="00D9600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CB24B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7D625824" wp14:editId="40DC4FA5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EE83C70" wp14:editId="0E638A2E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3B3B63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54621D28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EE83C7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2D3B3B63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54621D28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BB8B2FF" wp14:editId="17B7A187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41B906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BB8B2FF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0F41B906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77909181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02AECCA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9CABCA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1B42025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6420C9D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2EE72" w14:textId="77777777" w:rsidR="00D9600B" w:rsidRDefault="00D9600B" w:rsidP="001007E7">
      <w:pPr>
        <w:spacing w:after="0" w:line="240" w:lineRule="auto"/>
      </w:pPr>
      <w:r>
        <w:separator/>
      </w:r>
    </w:p>
  </w:footnote>
  <w:footnote w:type="continuationSeparator" w:id="0">
    <w:p w14:paraId="5E860986" w14:textId="77777777" w:rsidR="00D9600B" w:rsidRDefault="00D9600B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A76C9"/>
    <w:rsid w:val="004B30DA"/>
    <w:rsid w:val="004D45A8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37FE0"/>
    <w:rsid w:val="008B3AE5"/>
    <w:rsid w:val="008C388B"/>
    <w:rsid w:val="00966EEE"/>
    <w:rsid w:val="00977C54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3700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4:docId w14:val="37ACE6F7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0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Warda Nasima Simó Marte</cp:lastModifiedBy>
  <cp:revision>2</cp:revision>
  <cp:lastPrinted>2011-03-04T18:48:00Z</cp:lastPrinted>
  <dcterms:created xsi:type="dcterms:W3CDTF">2025-05-13T13:31:00Z</dcterms:created>
  <dcterms:modified xsi:type="dcterms:W3CDTF">2025-05-13T13:31:00Z</dcterms:modified>
</cp:coreProperties>
</file>