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A119" w14:textId="7AA26A0F" w:rsidR="00535962" w:rsidRPr="00F7167E" w:rsidRDefault="005A4AB6" w:rsidP="00130549">
      <w:pPr>
        <w:tabs>
          <w:tab w:val="right" w:pos="9027"/>
        </w:tabs>
      </w:pPr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 wp14:anchorId="542BA13B" wp14:editId="542BA13C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82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42BA13E" wp14:editId="3E3B0E5A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56963525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079421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01204478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03805455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42BA153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21711812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2BA154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2BA13E"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42BA153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542BA154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F682E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2BA13F" wp14:editId="4130096E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14308980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14:paraId="542BA15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42BA15B" wp14:editId="542BA15C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3F"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14:paraId="542BA15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42BA15B" wp14:editId="542BA15C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BF682E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2BA140" wp14:editId="502F7C2F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97310196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BA156" w14:textId="77777777"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40"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gwSv198AAAALAQAADwAAAAAAAAAAAAAAAAA0BAAAZHJzL2Rvd25yZXYueG1sUEsFBgAAAAAE&#10;AAQA8wAAAEAFAAAAAA==&#10;" filled="f" stroked="f">
                <v:textbox inset="0,0,0,0">
                  <w:txbxContent>
                    <w:p w14:paraId="542BA156" w14:textId="77777777"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14:paraId="542BA11A" w14:textId="12D24BE1" w:rsidR="00535962" w:rsidRPr="00535962" w:rsidRDefault="00BF682E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2BA141" wp14:editId="1A7B9A11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47709168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BA157" w14:textId="77777777" w:rsidR="002E1412" w:rsidRPr="002E1412" w:rsidRDefault="00BF682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41"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2M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" stroked="f">
                <v:textbox>
                  <w:txbxContent>
                    <w:p w14:paraId="542BA157" w14:textId="77777777" w:rsidR="002E1412" w:rsidRPr="002E1412" w:rsidRDefault="00BF682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2BA142" wp14:editId="3597E519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150140072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BA158" w14:textId="77777777" w:rsidR="0026335F" w:rsidRPr="0026335F" w:rsidRDefault="00BF682E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42"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" filled="f" stroked="f">
                <v:textbox>
                  <w:txbxContent>
                    <w:p w14:paraId="542BA158" w14:textId="77777777" w:rsidR="0026335F" w:rsidRPr="0026335F" w:rsidRDefault="00BF682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42BA11B" w14:textId="6B669D38" w:rsidR="00535962" w:rsidRDefault="00BF682E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2BA143" wp14:editId="6E311103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9167347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BA159" w14:textId="77777777"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43"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" stroked="f">
                <v:textbox>
                  <w:txbxContent>
                    <w:p w14:paraId="542BA159" w14:textId="77777777"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2BA144" wp14:editId="58018D0E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156360625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BA15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760F1" w:rsidRPr="002760F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BA144"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" filled="f" stroked="f">
                <v:textbox>
                  <w:txbxContent>
                    <w:p w14:paraId="542BA15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760F1" w:rsidRPr="002760F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42BA11C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542BA11D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542BA11E" w14:textId="77777777"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14:paraId="542BA11F" w14:textId="77777777"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14:paraId="542BA120" w14:textId="77777777"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2BA121" w14:textId="77777777"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14:paraId="542BA122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14:paraId="542BA123" w14:textId="77777777"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14:paraId="542BA124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14:paraId="542BA125" w14:textId="77777777"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42BA126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14:paraId="542BA127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542BA128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14:paraId="542BA129" w14:textId="77777777"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14:paraId="542BA12A" w14:textId="77777777"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14:paraId="542BA12B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2BA12C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14:paraId="542BA12D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2BA12E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14:paraId="542BA12F" w14:textId="77777777"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14:paraId="542BA130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14:paraId="542BA131" w14:textId="77777777"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14:paraId="542BA132" w14:textId="77777777"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14:paraId="542BA133" w14:textId="77777777"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14:paraId="542BA134" w14:textId="77777777"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14:paraId="542BA135" w14:textId="77777777"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14:paraId="542BA136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42BA137" w14:textId="77777777"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14:paraId="542BA138" w14:textId="77777777"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14:paraId="542BA139" w14:textId="77777777"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14:paraId="542BA13A" w14:textId="77777777"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BA147" w14:textId="77777777" w:rsidR="002B294D" w:rsidRDefault="002B294D" w:rsidP="001007E7">
      <w:pPr>
        <w:spacing w:after="0" w:line="240" w:lineRule="auto"/>
      </w:pPr>
      <w:r>
        <w:separator/>
      </w:r>
    </w:p>
  </w:endnote>
  <w:endnote w:type="continuationSeparator" w:id="0">
    <w:p w14:paraId="542BA148" w14:textId="77777777" w:rsidR="002B294D" w:rsidRDefault="002B294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BA149" w14:textId="42A1950F" w:rsidR="001007E7" w:rsidRDefault="00BF682E">
    <w:pPr>
      <w:pStyle w:val="Piedepgina"/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42BA14F" wp14:editId="6083FD84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167761713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2BA15D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2BA14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" filled="f" stroked="f">
              <v:textbox inset="0,0,0,0">
                <w:txbxContent>
                  <w:p w14:paraId="542BA15D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42BA150" wp14:editId="542BA151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42BA152" wp14:editId="50BCA5D5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60228636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2BA15E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2BA15F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2BA152"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ri4oWuEAAAAKAQAADwAAAAAAAAAAAAAAAAAyBAAAZHJzL2Rvd25yZXYueG1sUEsFBgAAAAAE&#10;AAQA8wAAAEAFAAAAAA==&#10;" filled="f" stroked="f">
              <v:textbox inset="0,0,0,0">
                <w:txbxContent>
                  <w:p w14:paraId="542BA15E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542BA15F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542BA14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42BA14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42BA1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42BA14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42BA14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BA145" w14:textId="77777777" w:rsidR="002B294D" w:rsidRDefault="002B294D" w:rsidP="001007E7">
      <w:pPr>
        <w:spacing w:after="0" w:line="240" w:lineRule="auto"/>
      </w:pPr>
      <w:r>
        <w:separator/>
      </w:r>
    </w:p>
  </w:footnote>
  <w:footnote w:type="continuationSeparator" w:id="0">
    <w:p w14:paraId="542BA146" w14:textId="77777777" w:rsidR="002B294D" w:rsidRDefault="002B294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008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96050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BF682E"/>
    <w:rsid w:val="00C078CB"/>
    <w:rsid w:val="00C22DBE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3"/>
    <o:shapelayout v:ext="edit">
      <o:idmap v:ext="edit" data="1"/>
    </o:shapelayout>
  </w:shapeDefaults>
  <w:decimalSymbol w:val="."/>
  <w:listSeparator w:val=";"/>
  <w14:docId w14:val="542BA119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97EAA-E218-4D1D-BE26-6441F4B86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Yudelka Bautista Ortiz</cp:lastModifiedBy>
  <cp:revision>2</cp:revision>
  <cp:lastPrinted>2011-03-04T19:00:00Z</cp:lastPrinted>
  <dcterms:created xsi:type="dcterms:W3CDTF">2026-07-23T16:02:00Z</dcterms:created>
  <dcterms:modified xsi:type="dcterms:W3CDTF">2026-07-23T16:02:00Z</dcterms:modified>
</cp:coreProperties>
</file>