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2DDB34" w14:textId="02956AB6" w:rsidR="00535962" w:rsidRPr="00F7167E" w:rsidRDefault="00506038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46D8A6B9" wp14:editId="28606177">
                <wp:simplePos x="0" y="0"/>
                <wp:positionH relativeFrom="column">
                  <wp:posOffset>4713605</wp:posOffset>
                </wp:positionH>
                <wp:positionV relativeFrom="paragraph">
                  <wp:posOffset>-593725</wp:posOffset>
                </wp:positionV>
                <wp:extent cx="1615440" cy="755650"/>
                <wp:effectExtent l="0" t="0" r="22860" b="2540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55650"/>
                          <a:chOff x="12866" y="523"/>
                          <a:chExt cx="2544" cy="1190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1152"/>
                            <a:chOff x="9151" y="720"/>
                            <a:chExt cx="2009" cy="1071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71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4D534E0E" w14:textId="2C58BAE0" w:rsidR="001466B0" w:rsidRPr="00535962" w:rsidRDefault="003F79D7" w:rsidP="001466B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3AD5990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D8A6B9" id="Group 21" o:spid="_x0000_s1026" style="position:absolute;margin-left:371.15pt;margin-top:-46.75pt;width:127.2pt;height:59.5pt;z-index:251659776" coordorigin="12866,523" coordsize="2544,1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1152" coordorigin="9151,720" coordsize="2009,1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D534E0E" w14:textId="2C58BAE0" w:rsidR="001466B0" w:rsidRPr="00535962" w:rsidRDefault="003F79D7" w:rsidP="001466B0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13AD5990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253F2D8" wp14:editId="49984466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172EA8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53F2D8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" filled="f" stroked="f">
                <v:textbox inset="0,0,0,0">
                  <w:txbxContent>
                    <w:p w14:paraId="3A172EA8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7184E786" wp14:editId="12B30428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8B32B66" wp14:editId="392B6A96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D516A7" w14:textId="73E1E5EA" w:rsidR="0026335F" w:rsidRPr="0026335F" w:rsidRDefault="00F00F9A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showingPlcHdr/>
                                <w:date w:fullDate="2024-06-10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3F79D7">
                                  <w:rPr>
                                    <w:rStyle w:val="Style5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32B66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26D516A7" w14:textId="73E1E5EA" w:rsidR="0026335F" w:rsidRPr="0026335F" w:rsidRDefault="00F00F9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showingPlcHdr/>
                          <w:date w:fullDate="2024-06-10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3F79D7">
                            <w:rPr>
                              <w:rStyle w:val="Style5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9EA8AAD" wp14:editId="65D70E86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61748900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9D203E2" wp14:editId="68EBDDA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EA8AAD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61748900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9D203E2" wp14:editId="68EBDDA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03F1143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65523C5" wp14:editId="0B49DE10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0AB238" w14:textId="2D3AAF8D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EB35A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00F9A">
                              <w:fldChar w:fldCharType="begin"/>
                            </w:r>
                            <w:r w:rsidR="00F00F9A">
                              <w:instrText xml:space="preserve"> NUMPAGES   \* MERGEFORMAT </w:instrText>
                            </w:r>
                            <w:r w:rsidR="00F00F9A">
                              <w:fldChar w:fldCharType="separate"/>
                            </w:r>
                            <w:r w:rsidR="00EB35A8" w:rsidRPr="00EB35A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F00F9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5523C5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210AB238" w14:textId="2D3AAF8D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EB35A8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EB35A8" w:rsidRPr="00EB35A8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E861A18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BD8C6B5" wp14:editId="364BDEC1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FA6E51" w14:textId="77777777" w:rsidR="002E1412" w:rsidRPr="002E1412" w:rsidRDefault="00F00F9A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8C6B5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" stroked="f">
                <v:textbox>
                  <w:txbxContent>
                    <w:p w14:paraId="3CFA6E51" w14:textId="77777777" w:rsidR="002E1412" w:rsidRPr="002E1412" w:rsidRDefault="005B630E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9A3F3FF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1D4390F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7AD5327" wp14:editId="6F5BCC1E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334D83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AD5327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" stroked="f">
                <v:textbox>
                  <w:txbxContent>
                    <w:p w14:paraId="7E334D83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159DA980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FB289A5" wp14:editId="6F574466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C4D542" w14:textId="77777777" w:rsidR="002E1412" w:rsidRPr="002E1412" w:rsidRDefault="00F00F9A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B289A5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" stroked="f">
                <v:textbox>
                  <w:txbxContent>
                    <w:p w14:paraId="33C4D542" w14:textId="77777777" w:rsidR="002E1412" w:rsidRPr="002E1412" w:rsidRDefault="005B630E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C7C5E0D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2A310EA9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370C3F7D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BEC6CEF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37DC1B6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0E2B9C20" w14:textId="77777777" w:rsidTr="00E82502">
        <w:trPr>
          <w:cantSplit/>
          <w:trHeight w:val="440"/>
        </w:trPr>
        <w:tc>
          <w:tcPr>
            <w:tcW w:w="9252" w:type="dxa"/>
          </w:tcPr>
          <w:p w14:paraId="5A7D261A" w14:textId="570CFCEF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</w:p>
        </w:tc>
      </w:tr>
      <w:tr w:rsidR="00E82502" w:rsidRPr="00E82502" w14:paraId="3E42468B" w14:textId="77777777" w:rsidTr="00E82502">
        <w:trPr>
          <w:cantSplit/>
          <w:trHeight w:val="440"/>
        </w:trPr>
        <w:tc>
          <w:tcPr>
            <w:tcW w:w="9252" w:type="dxa"/>
          </w:tcPr>
          <w:p w14:paraId="3A112196" w14:textId="707F0C3B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</w:tc>
      </w:tr>
      <w:tr w:rsidR="00E82502" w:rsidRPr="00E82502" w14:paraId="7DC1995A" w14:textId="77777777" w:rsidTr="00E82502">
        <w:trPr>
          <w:cantSplit/>
          <w:trHeight w:val="440"/>
        </w:trPr>
        <w:tc>
          <w:tcPr>
            <w:tcW w:w="9252" w:type="dxa"/>
          </w:tcPr>
          <w:p w14:paraId="0F990E2D" w14:textId="3C3E3253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35D8C2F5" w14:textId="77777777" w:rsidTr="00E82502">
        <w:trPr>
          <w:cantSplit/>
          <w:trHeight w:val="440"/>
        </w:trPr>
        <w:tc>
          <w:tcPr>
            <w:tcW w:w="9252" w:type="dxa"/>
          </w:tcPr>
          <w:p w14:paraId="07251D11" w14:textId="391D7EC8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</w:p>
        </w:tc>
      </w:tr>
      <w:tr w:rsidR="00E82502" w:rsidRPr="00E82502" w14:paraId="63DEF34D" w14:textId="77777777" w:rsidTr="00E82502">
        <w:trPr>
          <w:cantSplit/>
          <w:trHeight w:val="440"/>
        </w:trPr>
        <w:tc>
          <w:tcPr>
            <w:tcW w:w="9252" w:type="dxa"/>
          </w:tcPr>
          <w:p w14:paraId="57BC0A2B" w14:textId="3B959653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7774F504" w14:textId="77777777" w:rsidTr="00E82502">
        <w:trPr>
          <w:cantSplit/>
          <w:trHeight w:val="440"/>
        </w:trPr>
        <w:tc>
          <w:tcPr>
            <w:tcW w:w="9252" w:type="dxa"/>
          </w:tcPr>
          <w:p w14:paraId="7B28CF73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7AB5FFE" w14:textId="74B4B58E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</w:p>
          <w:p w14:paraId="348E7ECC" w14:textId="53A60CC2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</w:t>
            </w:r>
          </w:p>
          <w:p w14:paraId="30B2360D" w14:textId="77777777" w:rsidR="003F79D7" w:rsidRDefault="00E82502" w:rsidP="003F79D7">
            <w:pPr>
              <w:suppressAutoHyphens/>
              <w:spacing w:before="240" w:line="240" w:lineRule="auto"/>
              <w:ind w:left="360" w:hanging="18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</w:p>
          <w:p w14:paraId="62C33FD7" w14:textId="3FD0592E" w:rsidR="00E82502" w:rsidRPr="00E82502" w:rsidRDefault="00E82502" w:rsidP="003F79D7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>Dirección de correo electrónico</w:t>
            </w:r>
            <w:r w:rsidR="00C03599">
              <w:rPr>
                <w:spacing w:val="-2"/>
                <w:sz w:val="22"/>
                <w:szCs w:val="22"/>
                <w:lang w:val="es-DO"/>
              </w:rPr>
              <w:t xml:space="preserve">. </w:t>
            </w:r>
          </w:p>
        </w:tc>
      </w:tr>
    </w:tbl>
    <w:p w14:paraId="5CE89975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2AAC06" w14:textId="77777777" w:rsidR="00C649A6" w:rsidRDefault="00C649A6" w:rsidP="001007E7">
      <w:pPr>
        <w:spacing w:after="0" w:line="240" w:lineRule="auto"/>
      </w:pPr>
      <w:r>
        <w:separator/>
      </w:r>
    </w:p>
  </w:endnote>
  <w:endnote w:type="continuationSeparator" w:id="0">
    <w:p w14:paraId="1E6B449B" w14:textId="77777777" w:rsidR="00C649A6" w:rsidRDefault="00C649A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4BC325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78EBA08A" wp14:editId="027AB816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8F4D179" wp14:editId="2314F29E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A22BE0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577A07AA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F4D17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" filled="f" stroked="f">
              <v:textbox inset="0,0,0,0">
                <w:txbxContent>
                  <w:p w14:paraId="3BA22BE0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577A07AA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AC51D7" wp14:editId="6ECC9904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E01CC7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AC51D7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" filled="f" stroked="f">
              <v:textbox inset="0,0,0,0">
                <w:txbxContent>
                  <w:p w14:paraId="2AE01CC7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438A3636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84E924E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94F884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B2B4895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68C589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DBD69E" w14:textId="77777777" w:rsidR="00C649A6" w:rsidRDefault="00C649A6" w:rsidP="001007E7">
      <w:pPr>
        <w:spacing w:after="0" w:line="240" w:lineRule="auto"/>
      </w:pPr>
      <w:r>
        <w:separator/>
      </w:r>
    </w:p>
  </w:footnote>
  <w:footnote w:type="continuationSeparator" w:id="0">
    <w:p w14:paraId="7E011236" w14:textId="77777777" w:rsidR="00C649A6" w:rsidRDefault="00C649A6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B0DCD"/>
    <w:rsid w:val="000C189C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E5834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3F79D7"/>
    <w:rsid w:val="00404131"/>
    <w:rsid w:val="0042490F"/>
    <w:rsid w:val="004379A6"/>
    <w:rsid w:val="0044234A"/>
    <w:rsid w:val="00456C17"/>
    <w:rsid w:val="00466B9C"/>
    <w:rsid w:val="004B30DA"/>
    <w:rsid w:val="004B3B55"/>
    <w:rsid w:val="004B3F8F"/>
    <w:rsid w:val="004D45A8"/>
    <w:rsid w:val="00506038"/>
    <w:rsid w:val="00535962"/>
    <w:rsid w:val="005B630E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74D91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3599"/>
    <w:rsid w:val="00C078CB"/>
    <w:rsid w:val="00C22DBE"/>
    <w:rsid w:val="00C37FC5"/>
    <w:rsid w:val="00C5078F"/>
    <w:rsid w:val="00C649A6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57920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B35A8"/>
    <w:rsid w:val="00EE1E7B"/>
    <w:rsid w:val="00F00F9A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C2E4250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46</TotalTime>
  <Pages>1</Pages>
  <Words>87</Words>
  <Characters>484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Yudelka Bautista Ortiz</cp:lastModifiedBy>
  <cp:revision>10</cp:revision>
  <cp:lastPrinted>2024-06-10T16:07:00Z</cp:lastPrinted>
  <dcterms:created xsi:type="dcterms:W3CDTF">2021-07-09T17:23:00Z</dcterms:created>
  <dcterms:modified xsi:type="dcterms:W3CDTF">2024-06-21T13:17:00Z</dcterms:modified>
</cp:coreProperties>
</file>