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CF0E1" w14:textId="4B14FFF8" w:rsidR="00535962" w:rsidRPr="00F7167E" w:rsidRDefault="005A4AB6" w:rsidP="00130549">
      <w:pPr>
        <w:tabs>
          <w:tab w:val="right" w:pos="9027"/>
        </w:tabs>
      </w:pPr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 wp14:anchorId="050529C9" wp14:editId="3220C55C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6A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E401CE2" wp14:editId="2CAEDB04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86284557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854671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32918519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047753089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0184CDA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70414751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715FDF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01CE2"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0184CDA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01715FDF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606A5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A0E85C" wp14:editId="63E8E50A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3839870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14:paraId="08AEF34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B8A3E9" wp14:editId="3674EA8D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0E85C"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Fpi9tT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14:paraId="08AEF34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B8A3E9" wp14:editId="3674EA8D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A606A5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FEFE97" wp14:editId="180C7AC0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15557385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7589A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FE97"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gwSv198AAAALAQAADwAAAAAAAAAAAAAAAAA0BAAAZHJzL2Rvd25yZXYueG1sUEsFBgAAAAAE&#10;AAQA8wAAAEAFAAAAAA==&#10;" filled="f" stroked="f">
                <v:textbox inset="0,0,0,0">
                  <w:txbxContent>
                    <w:p w14:paraId="2547589A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6F81B1D7" w14:textId="45237650" w:rsidR="00535962" w:rsidRPr="00535962" w:rsidRDefault="00A606A5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79D9B9" wp14:editId="59FFCB34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139311027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8242CC" w14:textId="77777777" w:rsidR="002E1412" w:rsidRPr="002E1412" w:rsidRDefault="00A606A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9D9B9"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" stroked="f">
                <v:textbox>
                  <w:txbxContent>
                    <w:p w14:paraId="628242CC" w14:textId="77777777" w:rsidR="002E1412" w:rsidRPr="002E1412" w:rsidRDefault="00A606A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A25338" wp14:editId="5C9B2CE3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60789535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78C9E" w14:textId="77777777" w:rsidR="0026335F" w:rsidRPr="0026335F" w:rsidRDefault="00A606A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25338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2FA78C9E" w14:textId="77777777" w:rsidR="0026335F" w:rsidRPr="0026335F" w:rsidRDefault="00A606A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D907798" w14:textId="30781F99" w:rsidR="00535962" w:rsidRDefault="00A606A5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5F49FD" wp14:editId="36E5FF18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205336479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116409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F49FD"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" stroked="f">
                <v:textbox>
                  <w:txbxContent>
                    <w:p w14:paraId="75116409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A61CB1" wp14:editId="3627EAC8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31497614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521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760F1" w:rsidRPr="002760F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61CB1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6C3521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760F1" w:rsidRPr="002760F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A48F10B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2B53D8E9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4AB53909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2559F8AB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07A58F44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75E0B1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4639E0F5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3577FE2E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575F091F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73EDBF01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2C573EA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6BFC96DF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5434D210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096B93B2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7F0DCC02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4F585958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0B685F1C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3E157C5B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95077F6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7F170E73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2925C2C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33E6CA58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37ED5AF3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27C6F2F9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1663F401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13949106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458C51AB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3325F9B1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52E8DCB5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4A67EAB0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0FA3411A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82D" w14:textId="77777777" w:rsidR="002B294D" w:rsidRDefault="002B294D" w:rsidP="001007E7">
      <w:pPr>
        <w:spacing w:after="0" w:line="240" w:lineRule="auto"/>
      </w:pPr>
      <w:r>
        <w:separator/>
      </w:r>
    </w:p>
  </w:endnote>
  <w:endnote w:type="continuationSeparator" w:id="0">
    <w:p w14:paraId="2E60B40D" w14:textId="77777777" w:rsidR="002B294D" w:rsidRDefault="002B294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4F1FA" w14:textId="0477780B" w:rsidR="001007E7" w:rsidRDefault="00A606A5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62FC78" wp14:editId="31116C60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15608542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6F2F2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62FC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3E56F2F2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57C32E7" wp14:editId="78B9A14E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46E21EE" wp14:editId="2E5CA1C2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67713740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43732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A86618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6E21EE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78C43732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1A86618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1BF3D08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39464B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EE7F8B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3CC49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A4DCAD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E33EB" w14:textId="77777777" w:rsidR="002B294D" w:rsidRDefault="002B294D" w:rsidP="001007E7">
      <w:pPr>
        <w:spacing w:after="0" w:line="240" w:lineRule="auto"/>
      </w:pPr>
      <w:r>
        <w:separator/>
      </w:r>
    </w:p>
  </w:footnote>
  <w:footnote w:type="continuationSeparator" w:id="0">
    <w:p w14:paraId="32EC467B" w14:textId="77777777" w:rsidR="002B294D" w:rsidRDefault="002B294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08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12F1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A16099"/>
    <w:rsid w:val="00A231BB"/>
    <w:rsid w:val="00A42497"/>
    <w:rsid w:val="00A606A5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5532FF4D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7EAA-E218-4D1D-BE26-6441F4B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</cp:revision>
  <cp:lastPrinted>2011-03-04T19:00:00Z</cp:lastPrinted>
  <dcterms:created xsi:type="dcterms:W3CDTF">2026-06-01T13:08:00Z</dcterms:created>
  <dcterms:modified xsi:type="dcterms:W3CDTF">2026-06-01T13:08:00Z</dcterms:modified>
</cp:coreProperties>
</file>