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EBE75" w14:textId="77777777" w:rsidR="00535962" w:rsidRPr="00F7167E" w:rsidRDefault="00130132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056DF4C1" wp14:editId="4AA40458">
                <wp:simplePos x="0" y="0"/>
                <wp:positionH relativeFrom="column">
                  <wp:posOffset>4105273</wp:posOffset>
                </wp:positionH>
                <wp:positionV relativeFrom="paragraph">
                  <wp:posOffset>-466725</wp:posOffset>
                </wp:positionV>
                <wp:extent cx="1948322" cy="701040"/>
                <wp:effectExtent l="0" t="0" r="1397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8322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1957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alias w:val="No. del Expediente de Compras "/>
                                      <w:tag w:val="No. del Expediente de Compras "/>
                                      <w:id w:val="-106195332"/>
                                    </w:sdtPr>
                                    <w:sdtContent>
                                      <w:p w14:paraId="361D92CC" w14:textId="024EF9E4" w:rsidR="006649E0" w:rsidRPr="006649E0" w:rsidRDefault="006649E0" w:rsidP="006649E0">
                                        <w:pPr>
                                          <w:spacing w:line="259" w:lineRule="auto"/>
                                          <w:ind w:left="113"/>
                                          <w:jc w:val="center"/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</w:pPr>
                                        <w:r w:rsidRPr="006649E0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ITLA-DAF-CM-2026-00</w:t>
                                        </w:r>
                                        <w:r w:rsidR="00E76676"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pacing w:val="-20"/>
                                            <w:sz w:val="22"/>
                                            <w14:shadow w14:blurRad="50800" w14:dist="38100" w14:dir="2700000" w14:sx="100000" w14:sy="100000" w14:kx="0" w14:ky="0" w14:algn="tl">
                                              <w14:srgbClr w14:val="000000">
                                                <w14:alpha w14:val="60000"/>
                                              </w14:srgbClr>
                                            </w14:shadow>
                                          </w:rPr>
                                          <w:t>56</w:t>
                                        </w:r>
                                      </w:p>
                                    </w:sdtContent>
                                  </w:sdt>
                                  <w:p w14:paraId="703CCB4C" w14:textId="2795677D" w:rsidR="005B6670" w:rsidRPr="001543BE" w:rsidRDefault="005B6670" w:rsidP="005B6670">
                                    <w:pPr>
                                      <w:spacing w:line="259" w:lineRule="auto"/>
                                      <w:ind w:left="113"/>
                                      <w:jc w:val="center"/>
                                      <w:rPr>
                                        <w:rFonts w:ascii="Times New Roman" w:hAnsi="Times New Roman" w:cs="Times New Roman"/>
                                        <w:b/>
                                        <w:bCs/>
                                      </w:rPr>
                                    </w:pPr>
                                  </w:p>
                                  <w:p w14:paraId="6DE12D6E" w14:textId="67501C5E" w:rsidR="001466B0" w:rsidRPr="00535962" w:rsidRDefault="00000000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95DC44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56DF4C1" id="Group 21" o:spid="_x0000_s1026" style="position:absolute;margin-left:323.25pt;margin-top:-36.75pt;width:153.4pt;height:55.2pt;z-index:25165824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1957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alias w:val="No. del Expediente de Compras "/>
                                <w:tag w:val="No. del Expediente de Compras "/>
                                <w:id w:val="-106195332"/>
                              </w:sdtPr>
                              <w:sdtContent>
                                <w:p w14:paraId="361D92CC" w14:textId="024EF9E4" w:rsidR="006649E0" w:rsidRPr="006649E0" w:rsidRDefault="006649E0" w:rsidP="006649E0">
                                  <w:pPr>
                                    <w:spacing w:line="259" w:lineRule="auto"/>
                                    <w:ind w:left="113"/>
                                    <w:jc w:val="center"/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</w:pPr>
                                  <w:r w:rsidRPr="006649E0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ITLA-DAF-CM-2026-00</w:t>
                                  </w:r>
                                  <w:r w:rsidR="00E76676">
                                    <w:rPr>
                                      <w:rFonts w:ascii="Arial Bold" w:hAnsi="Arial Bold"/>
                                      <w:b/>
                                      <w:caps/>
                                      <w:spacing w:val="-20"/>
                                      <w:sz w:val="22"/>
                                      <w14:shadow w14:blurRad="50800" w14:dist="38100" w14:dir="2700000" w14:sx="100000" w14:sy="100000" w14:kx="0" w14:ky="0" w14:algn="tl">
                                        <w14:srgbClr w14:val="000000">
                                          <w14:alpha w14:val="60000"/>
                                        </w14:srgbClr>
                                      </w14:shadow>
                                    </w:rPr>
                                    <w:t>56</w:t>
                                  </w:r>
                                </w:p>
                              </w:sdtContent>
                            </w:sdt>
                            <w:p w14:paraId="703CCB4C" w14:textId="2795677D" w:rsidR="005B6670" w:rsidRPr="001543BE" w:rsidRDefault="005B6670" w:rsidP="005B6670">
                              <w:pPr>
                                <w:spacing w:line="259" w:lineRule="auto"/>
                                <w:ind w:left="113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bCs/>
                                </w:rPr>
                              </w:pPr>
                            </w:p>
                            <w:p w14:paraId="6DE12D6E" w14:textId="67501C5E" w:rsidR="001466B0" w:rsidRPr="00535962" w:rsidRDefault="00000000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995DC44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5799F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E4DA15" wp14:editId="638F276D">
                <wp:simplePos x="0" y="0"/>
                <wp:positionH relativeFrom="column">
                  <wp:posOffset>-533400</wp:posOffset>
                </wp:positionH>
                <wp:positionV relativeFrom="paragraph">
                  <wp:posOffset>-161925</wp:posOffset>
                </wp:positionV>
                <wp:extent cx="16764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0DD82FBD" w14:textId="77777777" w:rsidR="00BC61BD" w:rsidRPr="00BC61BD" w:rsidRDefault="00B5799F">
                                <w:pPr>
                                  <w:rPr>
                                    <w:lang w:val="en-US"/>
                                  </w:rPr>
                                </w:pPr>
                                <w:r w:rsidRPr="00AC630D"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780F9861" wp14:editId="0955B814">
                                      <wp:extent cx="1634887" cy="800100"/>
                                      <wp:effectExtent l="0" t="0" r="0" b="0"/>
                                      <wp:docPr id="18" name="Imagen 18" descr="Logo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3" descr="Logo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714330" cy="83897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4DA15" id="Text Box 2" o:spid="_x0000_s1031" type="#_x0000_t202" style="position:absolute;margin-left:-42pt;margin-top:-12.75pt;width:132pt;height:84.9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0DD82FBD" w14:textId="77777777" w:rsidR="00BC61BD" w:rsidRPr="00BC61BD" w:rsidRDefault="00B5799F">
                          <w:pPr>
                            <w:rPr>
                              <w:lang w:val="en-US"/>
                            </w:rPr>
                          </w:pPr>
                          <w:r w:rsidRPr="00AC630D"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780F9861" wp14:editId="0955B814">
                                <wp:extent cx="1634887" cy="800100"/>
                                <wp:effectExtent l="0" t="0" r="0" b="0"/>
                                <wp:docPr id="18" name="Imagen 18" descr="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3" descr="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14330" cy="83897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A01DC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05E86B99" wp14:editId="40748EB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64245B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E86B99" id="Text Box 20" o:spid="_x0000_s1032" type="#_x0000_t202" style="position:absolute;margin-left:-31.1pt;margin-top:-36.75pt;width:74.65pt;height:24.0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LP7ezLgAAAACgEAAA8AAAAAAAAAAAAAAAAANAQAAGRycy9kb3ducmV2LnhtbFBLBQYAAAAA&#10;BAAEAPMAAABBBQAAAAA=&#10;" filled="f" stroked="f">
                <v:textbox inset="0,0,0,0">
                  <w:txbxContent>
                    <w:p w14:paraId="1A64245B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5294F7C6" wp14:editId="37F23E39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578D76E1" w14:textId="77777777" w:rsidR="00535962" w:rsidRPr="00535962" w:rsidRDefault="00FA01DC" w:rsidP="00535962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349DBA2" wp14:editId="237BC845">
                <wp:simplePos x="0" y="0"/>
                <wp:positionH relativeFrom="column">
                  <wp:posOffset>4714875</wp:posOffset>
                </wp:positionH>
                <wp:positionV relativeFrom="paragraph">
                  <wp:posOffset>140970</wp:posOffset>
                </wp:positionV>
                <wp:extent cx="1828800" cy="4191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6892E7" w14:textId="03867429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29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ju</w:t>
                                </w:r>
                                <w:r w:rsidR="00775BCC">
                                  <w:rPr>
                                    <w:rStyle w:val="Style5"/>
                                    <w:lang w:val="es-DO"/>
                                  </w:rPr>
                                  <w:t>l</w:t>
                                </w:r>
                                <w:r w:rsidR="000F0C48">
                                  <w:rPr>
                                    <w:rStyle w:val="Style5"/>
                                    <w:lang w:val="es-DO"/>
                                  </w:rPr>
                                  <w:t>io</w:t>
                                </w:r>
                                <w:r w:rsidR="00A31040">
                                  <w:rPr>
                                    <w:rStyle w:val="Style5"/>
                                    <w:lang w:val="es-DO"/>
                                  </w:rPr>
                                  <w:t xml:space="preserve">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9DBA2" id="Text Box 12" o:spid="_x0000_s1033" type="#_x0000_t202" style="position:absolute;margin-left:371.25pt;margin-top:11.1pt;width:2in;height:33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" filled="f" stroked="f">
                <v:textbox>
                  <w:txbxContent>
                    <w:p w14:paraId="606892E7" w14:textId="03867429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775BCC">
                            <w:rPr>
                              <w:rStyle w:val="Style5"/>
                              <w:lang w:val="es-DO"/>
                            </w:rPr>
                            <w:t>29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ju</w:t>
                          </w:r>
                          <w:r w:rsidR="00775BCC">
                            <w:rPr>
                              <w:rStyle w:val="Style5"/>
                              <w:lang w:val="es-DO"/>
                            </w:rPr>
                            <w:t>l</w:t>
                          </w:r>
                          <w:r w:rsidR="000F0C48">
                            <w:rPr>
                              <w:rStyle w:val="Style5"/>
                              <w:lang w:val="es-DO"/>
                            </w:rPr>
                            <w:t>io</w:t>
                          </w:r>
                          <w:r w:rsidR="00A31040">
                            <w:rPr>
                              <w:rStyle w:val="Style5"/>
                              <w:lang w:val="es-DO"/>
                            </w:rPr>
                            <w:t xml:space="preserve">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91670A0" w14:textId="77777777" w:rsidR="00535962" w:rsidRDefault="00FA01DC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5EBEC08D" wp14:editId="56EDD7F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2105A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NUMPAGES   \* MERGEFORMAT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EC08D" id="Text Box 13" o:spid="_x0000_s1034" type="#_x0000_t202" style="position:absolute;margin-left:396.85pt;margin-top:20.7pt;width:83.6pt;height:19.85pt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602105A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NUMPAGES   \* MERGEFORMAT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7D83B490" wp14:editId="40B2E63C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D71AA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5799F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Tecnológico de las Américas (ITLA)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83B490" id="Text Box 16" o:spid="_x0000_s1035" type="#_x0000_t202" style="position:absolute;margin-left:93.6pt;margin-top:2.1pt;width:249.75pt;height:22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35CD71AA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5799F">
                            <w:rPr>
                              <w:rStyle w:val="Style6"/>
                              <w:sz w:val="24"/>
                              <w:szCs w:val="24"/>
                            </w:rPr>
                            <w:t>Instituto Tecnológico de las Américas (ITLA)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CEB90A1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418368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2A375142" wp14:editId="2735131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B2C6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75142" id="Text Box 18" o:spid="_x0000_s1036" type="#_x0000_t202" style="position:absolute;left:0;text-align:left;margin-left:78.45pt;margin-top:6.45pt;width:278.6pt;height:21.4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EB2C6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7FF16C53" w14:textId="4546BB83" w:rsidR="00A640BD" w:rsidRPr="00C66D08" w:rsidRDefault="00FA01DC" w:rsidP="31CC7E08">
      <w:pPr>
        <w:tabs>
          <w:tab w:val="left" w:pos="6267"/>
        </w:tabs>
        <w:jc w:val="center"/>
        <w:rPr>
          <w:rFonts w:ascii="Arial Bold" w:hAnsi="Arial Bold"/>
          <w:b/>
          <w:bCs/>
          <w:caps/>
          <w:sz w:val="24"/>
          <w:szCs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3A292E98" wp14:editId="58ED58A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E868F3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B5799F">
                                  <w:rPr>
                                    <w:rStyle w:val="Style8"/>
                                    <w:smallCaps/>
                                  </w:rPr>
                                  <w:t>Departamento de Compras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92E98" id="Text Box 17" o:spid="_x0000_s1037" type="#_x0000_t202" style="position:absolute;left:0;text-align:left;margin-left:13.6pt;margin-top:7.65pt;width:420.2pt;height:23.35pt;z-index:25165824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CE868F3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B5799F">
                            <w:rPr>
                              <w:rStyle w:val="Style8"/>
                              <w:smallCaps/>
                            </w:rPr>
                            <w:t>Departamento de Compras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BD5B9B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4199C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CB58FCE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C5ABF3B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7067273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058D26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50277423" w14:textId="77777777" w:rsidTr="77860902">
        <w:trPr>
          <w:cantSplit/>
          <w:trHeight w:val="440"/>
        </w:trPr>
        <w:tc>
          <w:tcPr>
            <w:tcW w:w="9252" w:type="dxa"/>
          </w:tcPr>
          <w:p w14:paraId="2A8BCC40" w14:textId="77777777" w:rsidR="00E82502" w:rsidRPr="00E82502" w:rsidRDefault="00FA01DC" w:rsidP="77860902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</w:rPr>
            </w:pPr>
            <w:r w:rsidRPr="77860902">
              <w:rPr>
                <w:spacing w:val="-2"/>
                <w:sz w:val="22"/>
                <w:szCs w:val="22"/>
              </w:rPr>
              <w:t xml:space="preserve">1.  Nombre/ </w:t>
            </w:r>
            <w:r w:rsidR="00E82502" w:rsidRPr="77860902">
              <w:rPr>
                <w:spacing w:val="-2"/>
                <w:sz w:val="22"/>
                <w:szCs w:val="22"/>
              </w:rPr>
              <w:t>Razón Social del Oferente</w:t>
            </w:r>
            <w:proofErr w:type="gramStart"/>
            <w:r w:rsidR="00E82502" w:rsidRPr="77860902">
              <w:rPr>
                <w:spacing w:val="-2"/>
                <w:sz w:val="22"/>
                <w:szCs w:val="22"/>
              </w:rPr>
              <w:t>:</w:t>
            </w:r>
            <w:r w:rsidR="00E82502" w:rsidRPr="77860902">
              <w:rPr>
                <w:sz w:val="22"/>
                <w:szCs w:val="22"/>
              </w:rPr>
              <w:t xml:space="preserve">  </w:t>
            </w:r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[</w:t>
            </w:r>
            <w:proofErr w:type="gramEnd"/>
            <w:r w:rsidR="00E82502" w:rsidRPr="77860902">
              <w:rPr>
                <w:i/>
                <w:iCs/>
                <w:color w:val="FF0000"/>
                <w:sz w:val="22"/>
                <w:szCs w:val="22"/>
              </w:rPr>
              <w:t>indicar el nombre jurídico del Oferente]</w:t>
            </w:r>
          </w:p>
        </w:tc>
      </w:tr>
      <w:tr w:rsidR="00E82502" w:rsidRPr="00E82502" w14:paraId="3D9D9158" w14:textId="77777777" w:rsidTr="77860902">
        <w:trPr>
          <w:cantSplit/>
          <w:trHeight w:val="440"/>
        </w:trPr>
        <w:tc>
          <w:tcPr>
            <w:tcW w:w="9252" w:type="dxa"/>
          </w:tcPr>
          <w:p w14:paraId="149F481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18A999A" w14:textId="77777777" w:rsidTr="77860902">
        <w:trPr>
          <w:cantSplit/>
          <w:trHeight w:val="440"/>
        </w:trPr>
        <w:tc>
          <w:tcPr>
            <w:tcW w:w="9252" w:type="dxa"/>
          </w:tcPr>
          <w:p w14:paraId="60DDA18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29478C0F" w14:textId="77777777" w:rsidTr="77860902">
        <w:trPr>
          <w:cantSplit/>
          <w:trHeight w:val="440"/>
        </w:trPr>
        <w:tc>
          <w:tcPr>
            <w:tcW w:w="9252" w:type="dxa"/>
          </w:tcPr>
          <w:p w14:paraId="2D336F7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5B1DFD36" w14:textId="77777777" w:rsidTr="77860902">
        <w:trPr>
          <w:cantSplit/>
          <w:trHeight w:val="440"/>
        </w:trPr>
        <w:tc>
          <w:tcPr>
            <w:tcW w:w="9252" w:type="dxa"/>
          </w:tcPr>
          <w:p w14:paraId="38D4E9E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848459" w14:textId="77777777" w:rsidTr="77860902">
        <w:trPr>
          <w:cantSplit/>
          <w:trHeight w:val="440"/>
        </w:trPr>
        <w:tc>
          <w:tcPr>
            <w:tcW w:w="9252" w:type="dxa"/>
          </w:tcPr>
          <w:p w14:paraId="2887E69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0A6373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3A1760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439A8B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30B107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8D6044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3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57F84" w14:textId="77777777" w:rsidR="00A72678" w:rsidRDefault="00A72678" w:rsidP="001007E7">
      <w:pPr>
        <w:spacing w:after="0" w:line="240" w:lineRule="auto"/>
      </w:pPr>
      <w:r>
        <w:separator/>
      </w:r>
    </w:p>
  </w:endnote>
  <w:endnote w:type="continuationSeparator" w:id="0">
    <w:p w14:paraId="2D4AD5F2" w14:textId="77777777" w:rsidR="00A72678" w:rsidRDefault="00A7267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264E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58242" behindDoc="0" locked="0" layoutInCell="1" allowOverlap="1" wp14:anchorId="0122D443" wp14:editId="3035CEC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B4A8A3A" wp14:editId="15A5A19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838E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9ECE702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B4A8A3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38838E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9ECE702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E33BBEA" wp14:editId="71BCAA6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DB2A3D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3BBEA" id="Text Box 1" o:spid="_x0000_s1039" type="#_x0000_t202" style="position:absolute;margin-left:-5.1pt;margin-top:-2.25pt;width:67pt;height:13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8DB2A3D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2F06D3E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FB3B4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81DD2C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B2C2124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003DC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71C9" w14:textId="77777777" w:rsidR="00A72678" w:rsidRDefault="00A72678" w:rsidP="001007E7">
      <w:pPr>
        <w:spacing w:after="0" w:line="240" w:lineRule="auto"/>
      </w:pPr>
      <w:r>
        <w:separator/>
      </w:r>
    </w:p>
  </w:footnote>
  <w:footnote w:type="continuationSeparator" w:id="0">
    <w:p w14:paraId="0CD42EF1" w14:textId="77777777" w:rsidR="00A72678" w:rsidRDefault="00A7267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34DD9"/>
    <w:rsid w:val="00045479"/>
    <w:rsid w:val="0005792C"/>
    <w:rsid w:val="00062E45"/>
    <w:rsid w:val="000775AD"/>
    <w:rsid w:val="0008216C"/>
    <w:rsid w:val="000A7689"/>
    <w:rsid w:val="000B0DCD"/>
    <w:rsid w:val="000E02D9"/>
    <w:rsid w:val="000F0C48"/>
    <w:rsid w:val="000F263A"/>
    <w:rsid w:val="001007E7"/>
    <w:rsid w:val="001020C0"/>
    <w:rsid w:val="00130132"/>
    <w:rsid w:val="00140EAC"/>
    <w:rsid w:val="00142C25"/>
    <w:rsid w:val="001466B0"/>
    <w:rsid w:val="00157600"/>
    <w:rsid w:val="00160CEE"/>
    <w:rsid w:val="00170EC5"/>
    <w:rsid w:val="00181E8D"/>
    <w:rsid w:val="00194FF2"/>
    <w:rsid w:val="001A3F92"/>
    <w:rsid w:val="001B4F23"/>
    <w:rsid w:val="001C71FA"/>
    <w:rsid w:val="001F73A7"/>
    <w:rsid w:val="002009A7"/>
    <w:rsid w:val="0022190D"/>
    <w:rsid w:val="00253DBA"/>
    <w:rsid w:val="0026335F"/>
    <w:rsid w:val="00286B33"/>
    <w:rsid w:val="00295BD4"/>
    <w:rsid w:val="002A1A6B"/>
    <w:rsid w:val="002A5FB2"/>
    <w:rsid w:val="002A77FC"/>
    <w:rsid w:val="002D451D"/>
    <w:rsid w:val="002D6D6A"/>
    <w:rsid w:val="002E1412"/>
    <w:rsid w:val="0031186D"/>
    <w:rsid w:val="00314023"/>
    <w:rsid w:val="00314D57"/>
    <w:rsid w:val="0033002D"/>
    <w:rsid w:val="003350BA"/>
    <w:rsid w:val="003357C4"/>
    <w:rsid w:val="003365DF"/>
    <w:rsid w:val="00341484"/>
    <w:rsid w:val="0034658A"/>
    <w:rsid w:val="00356FAC"/>
    <w:rsid w:val="00361ADF"/>
    <w:rsid w:val="00384D4C"/>
    <w:rsid w:val="00392351"/>
    <w:rsid w:val="003A38B2"/>
    <w:rsid w:val="003A6141"/>
    <w:rsid w:val="003C5095"/>
    <w:rsid w:val="00404131"/>
    <w:rsid w:val="00415913"/>
    <w:rsid w:val="0042490F"/>
    <w:rsid w:val="004379A6"/>
    <w:rsid w:val="0044234A"/>
    <w:rsid w:val="00442C97"/>
    <w:rsid w:val="00456C17"/>
    <w:rsid w:val="00465CE0"/>
    <w:rsid w:val="00466B9C"/>
    <w:rsid w:val="00496B18"/>
    <w:rsid w:val="004A2CA3"/>
    <w:rsid w:val="004B30DA"/>
    <w:rsid w:val="004D45A8"/>
    <w:rsid w:val="005232B3"/>
    <w:rsid w:val="00535962"/>
    <w:rsid w:val="005528D5"/>
    <w:rsid w:val="00573D3B"/>
    <w:rsid w:val="00590BEF"/>
    <w:rsid w:val="005B6670"/>
    <w:rsid w:val="00611A07"/>
    <w:rsid w:val="0061575E"/>
    <w:rsid w:val="0062592A"/>
    <w:rsid w:val="00630D23"/>
    <w:rsid w:val="0064588D"/>
    <w:rsid w:val="006506D0"/>
    <w:rsid w:val="00651E48"/>
    <w:rsid w:val="006649E0"/>
    <w:rsid w:val="00666D56"/>
    <w:rsid w:val="006709BC"/>
    <w:rsid w:val="006A488C"/>
    <w:rsid w:val="006B6427"/>
    <w:rsid w:val="006C249E"/>
    <w:rsid w:val="006E60D7"/>
    <w:rsid w:val="006F567F"/>
    <w:rsid w:val="007233F3"/>
    <w:rsid w:val="00725091"/>
    <w:rsid w:val="007341E8"/>
    <w:rsid w:val="007374C8"/>
    <w:rsid w:val="00743FB9"/>
    <w:rsid w:val="00767E6B"/>
    <w:rsid w:val="00773C56"/>
    <w:rsid w:val="00775BCC"/>
    <w:rsid w:val="00780880"/>
    <w:rsid w:val="007B0E1F"/>
    <w:rsid w:val="007B4615"/>
    <w:rsid w:val="007B6F6F"/>
    <w:rsid w:val="007B6F9A"/>
    <w:rsid w:val="00802EE3"/>
    <w:rsid w:val="00804A88"/>
    <w:rsid w:val="008058A3"/>
    <w:rsid w:val="00820C9F"/>
    <w:rsid w:val="0082707E"/>
    <w:rsid w:val="008315B0"/>
    <w:rsid w:val="00840C2F"/>
    <w:rsid w:val="00844C00"/>
    <w:rsid w:val="008618EC"/>
    <w:rsid w:val="008715C9"/>
    <w:rsid w:val="008848F5"/>
    <w:rsid w:val="008A08A1"/>
    <w:rsid w:val="008B3AE5"/>
    <w:rsid w:val="008C0383"/>
    <w:rsid w:val="008C388B"/>
    <w:rsid w:val="008D4E05"/>
    <w:rsid w:val="009074EE"/>
    <w:rsid w:val="009103F6"/>
    <w:rsid w:val="00911A5B"/>
    <w:rsid w:val="009278C9"/>
    <w:rsid w:val="00934C4D"/>
    <w:rsid w:val="00945082"/>
    <w:rsid w:val="00966EEE"/>
    <w:rsid w:val="00977C54"/>
    <w:rsid w:val="00991717"/>
    <w:rsid w:val="009B2FF8"/>
    <w:rsid w:val="009B66AD"/>
    <w:rsid w:val="009F3CCE"/>
    <w:rsid w:val="009F3EAB"/>
    <w:rsid w:val="00A10F5B"/>
    <w:rsid w:val="00A16099"/>
    <w:rsid w:val="00A30983"/>
    <w:rsid w:val="00A31040"/>
    <w:rsid w:val="00A35A36"/>
    <w:rsid w:val="00A6144B"/>
    <w:rsid w:val="00A640BD"/>
    <w:rsid w:val="00A641A7"/>
    <w:rsid w:val="00A72678"/>
    <w:rsid w:val="00A72F42"/>
    <w:rsid w:val="00A74FB3"/>
    <w:rsid w:val="00A80E3B"/>
    <w:rsid w:val="00A85364"/>
    <w:rsid w:val="00AA21CF"/>
    <w:rsid w:val="00AA64AD"/>
    <w:rsid w:val="00AB03A4"/>
    <w:rsid w:val="00AB2670"/>
    <w:rsid w:val="00AC6F71"/>
    <w:rsid w:val="00AD0F3C"/>
    <w:rsid w:val="00AD7919"/>
    <w:rsid w:val="00AF2E6B"/>
    <w:rsid w:val="00B50334"/>
    <w:rsid w:val="00B5799F"/>
    <w:rsid w:val="00B62EEF"/>
    <w:rsid w:val="00B70217"/>
    <w:rsid w:val="00B953F9"/>
    <w:rsid w:val="00B97B51"/>
    <w:rsid w:val="00BA0007"/>
    <w:rsid w:val="00BA5D77"/>
    <w:rsid w:val="00BB1D79"/>
    <w:rsid w:val="00BC1D0C"/>
    <w:rsid w:val="00BC4218"/>
    <w:rsid w:val="00BC61BD"/>
    <w:rsid w:val="00BD1586"/>
    <w:rsid w:val="00BF4335"/>
    <w:rsid w:val="00C078CB"/>
    <w:rsid w:val="00C15708"/>
    <w:rsid w:val="00C22DBE"/>
    <w:rsid w:val="00C238A2"/>
    <w:rsid w:val="00C34472"/>
    <w:rsid w:val="00C43BAE"/>
    <w:rsid w:val="00C4611B"/>
    <w:rsid w:val="00C5078F"/>
    <w:rsid w:val="00C66D08"/>
    <w:rsid w:val="00C7470C"/>
    <w:rsid w:val="00CA0E82"/>
    <w:rsid w:val="00CA164C"/>
    <w:rsid w:val="00CA4661"/>
    <w:rsid w:val="00CC5AF8"/>
    <w:rsid w:val="00CD715E"/>
    <w:rsid w:val="00CE67A3"/>
    <w:rsid w:val="00D0375C"/>
    <w:rsid w:val="00D05043"/>
    <w:rsid w:val="00D1201E"/>
    <w:rsid w:val="00D24FA7"/>
    <w:rsid w:val="00D45A3E"/>
    <w:rsid w:val="00D56CC9"/>
    <w:rsid w:val="00D64696"/>
    <w:rsid w:val="00D66CF1"/>
    <w:rsid w:val="00D67D3D"/>
    <w:rsid w:val="00D74AB3"/>
    <w:rsid w:val="00D7526C"/>
    <w:rsid w:val="00D7710E"/>
    <w:rsid w:val="00D90D49"/>
    <w:rsid w:val="00D9600B"/>
    <w:rsid w:val="00DB5580"/>
    <w:rsid w:val="00DC5D96"/>
    <w:rsid w:val="00DC6836"/>
    <w:rsid w:val="00DD4D00"/>
    <w:rsid w:val="00DD4F3E"/>
    <w:rsid w:val="00DD706B"/>
    <w:rsid w:val="00E13E55"/>
    <w:rsid w:val="00E256CA"/>
    <w:rsid w:val="00E55617"/>
    <w:rsid w:val="00E76676"/>
    <w:rsid w:val="00E82502"/>
    <w:rsid w:val="00E8365A"/>
    <w:rsid w:val="00EA6B34"/>
    <w:rsid w:val="00EA7406"/>
    <w:rsid w:val="00ED639C"/>
    <w:rsid w:val="00EE1E7B"/>
    <w:rsid w:val="00EF51BD"/>
    <w:rsid w:val="00F13995"/>
    <w:rsid w:val="00F225BF"/>
    <w:rsid w:val="00F53753"/>
    <w:rsid w:val="00F60C72"/>
    <w:rsid w:val="00F7167E"/>
    <w:rsid w:val="00F7443C"/>
    <w:rsid w:val="00F80CB1"/>
    <w:rsid w:val="00F80FB5"/>
    <w:rsid w:val="00F84D68"/>
    <w:rsid w:val="00F877CC"/>
    <w:rsid w:val="00F91293"/>
    <w:rsid w:val="00F9236D"/>
    <w:rsid w:val="00F9504D"/>
    <w:rsid w:val="00FA01DC"/>
    <w:rsid w:val="00FA53DF"/>
    <w:rsid w:val="00FB6D4F"/>
    <w:rsid w:val="00FC2870"/>
    <w:rsid w:val="00FC63AD"/>
    <w:rsid w:val="00FE736E"/>
    <w:rsid w:val="00FF610E"/>
    <w:rsid w:val="31CC7E08"/>
    <w:rsid w:val="38C6C9AE"/>
    <w:rsid w:val="45C58D76"/>
    <w:rsid w:val="63F83DC0"/>
    <w:rsid w:val="73DB4F03"/>
    <w:rsid w:val="77860902"/>
    <w:rsid w:val="77B09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F42736D"/>
  <w15:docId w15:val="{46718728-8ED3-467E-AD32-08B074E6B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0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9E518EE-271C-48EB-AA8B-E3662BE9BC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018770-C15B-480C-BA2D-F8A4730D29B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E90CF7B-05B4-4408-B909-B745D1EEAFD0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4.xml><?xml version="1.0" encoding="utf-8"?>
<ds:datastoreItem xmlns:ds="http://schemas.openxmlformats.org/officeDocument/2006/customXml" ds:itemID="{54588218-7233-4720-8463-3661BA580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</Template>
  <TotalTime>2</TotalTime>
  <Pages>1</Pages>
  <Words>155</Words>
  <Characters>855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cp:lastModifiedBy>Rachelly Hernandez</cp:lastModifiedBy>
  <cp:revision>5</cp:revision>
  <cp:lastPrinted>2011-03-04T22:48:00Z</cp:lastPrinted>
  <dcterms:created xsi:type="dcterms:W3CDTF">2026-09-04T13:12:00Z</dcterms:created>
  <dcterms:modified xsi:type="dcterms:W3CDTF">2026-09-30T19:23:00Z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