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B2E1E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8A9F1E" wp14:editId="35074014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FC06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A9F1E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55DFC06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232149B" wp14:editId="064D7A3E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55760C8" wp14:editId="6428C4B3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A4398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760C8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654A4398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B0F0463" wp14:editId="5A27F905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D4993F8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2D6F1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0F0463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D4993F8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52D6F1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A89115A" wp14:editId="076B900D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7FB59A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D89330B" wp14:editId="0377EFD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9115A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7FB59A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D89330B" wp14:editId="0377EFD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1351A80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481FAD8" wp14:editId="49810C2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D09E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1FAD8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2DD09E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46860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BD2723" wp14:editId="51934F2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095064" w14:textId="3F75DABA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A36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Dirección Generan de Ganadería (DIGEGA)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D272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2095064" w14:textId="3F75DABA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A369F">
                            <w:rPr>
                              <w:rStyle w:val="Style6"/>
                              <w:sz w:val="24"/>
                              <w:szCs w:val="24"/>
                            </w:rPr>
                            <w:t>Dirección Generan de Ganadería (DIGEGA)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90991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74E5D2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50FC5D" wp14:editId="0CEE4A2A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A5E49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0FC5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0FA5E49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45776EF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9FE096" wp14:editId="0C779E3B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7603F" w14:textId="31397E42" w:rsidR="002E1412" w:rsidRPr="008A369F" w:rsidRDefault="008A369F" w:rsidP="00A72F42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8"/>
                                <w:smallCaps/>
                                <w:lang w:val="es-DO"/>
                              </w:rPr>
                              <w:t>Unidad Operativa de Contrataciones Públicas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E09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417603F" w14:textId="31397E42" w:rsidR="002E1412" w:rsidRPr="008A369F" w:rsidRDefault="008A369F" w:rsidP="00A72F42">
                      <w:pPr>
                        <w:jc w:val="center"/>
                        <w:rPr>
                          <w:lang w:val="es-DO"/>
                        </w:rPr>
                      </w:pPr>
                      <w:r>
                        <w:rPr>
                          <w:rStyle w:val="Style8"/>
                          <w:smallCaps/>
                          <w:lang w:val="es-DO"/>
                        </w:rPr>
                        <w:t>Unidad Operativa de Contrataciones Públicas</w:t>
                      </w:r>
                    </w:p>
                  </w:txbxContent>
                </v:textbox>
              </v:shape>
            </w:pict>
          </mc:Fallback>
        </mc:AlternateContent>
      </w:r>
    </w:p>
    <w:p w14:paraId="1A7A6E4B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5E5E0F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EF3C2D6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8866F8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872259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E19535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F9C146C" w14:textId="77777777" w:rsidTr="00E82502">
        <w:trPr>
          <w:cantSplit/>
          <w:trHeight w:val="440"/>
        </w:trPr>
        <w:tc>
          <w:tcPr>
            <w:tcW w:w="9252" w:type="dxa"/>
          </w:tcPr>
          <w:p w14:paraId="0C9E4A7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7ACD857" w14:textId="77777777" w:rsidTr="00E82502">
        <w:trPr>
          <w:cantSplit/>
          <w:trHeight w:val="440"/>
        </w:trPr>
        <w:tc>
          <w:tcPr>
            <w:tcW w:w="9252" w:type="dxa"/>
          </w:tcPr>
          <w:p w14:paraId="11C82E8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456C23E" w14:textId="77777777" w:rsidTr="00E82502">
        <w:trPr>
          <w:cantSplit/>
          <w:trHeight w:val="440"/>
        </w:trPr>
        <w:tc>
          <w:tcPr>
            <w:tcW w:w="9252" w:type="dxa"/>
          </w:tcPr>
          <w:p w14:paraId="4CF4546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F54A1C4" w14:textId="77777777" w:rsidTr="00E82502">
        <w:trPr>
          <w:cantSplit/>
          <w:trHeight w:val="440"/>
        </w:trPr>
        <w:tc>
          <w:tcPr>
            <w:tcW w:w="9252" w:type="dxa"/>
          </w:tcPr>
          <w:p w14:paraId="1F66A1A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2ABC457" w14:textId="77777777" w:rsidTr="00E82502">
        <w:trPr>
          <w:cantSplit/>
          <w:trHeight w:val="440"/>
        </w:trPr>
        <w:tc>
          <w:tcPr>
            <w:tcW w:w="9252" w:type="dxa"/>
          </w:tcPr>
          <w:p w14:paraId="2CCEC0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20D6EE5" w14:textId="77777777" w:rsidTr="00E82502">
        <w:trPr>
          <w:cantSplit/>
          <w:trHeight w:val="440"/>
        </w:trPr>
        <w:tc>
          <w:tcPr>
            <w:tcW w:w="9252" w:type="dxa"/>
          </w:tcPr>
          <w:p w14:paraId="629807D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D725C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766162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26B96B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48233E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864227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737D6" w14:textId="77777777" w:rsidR="00FD2A90" w:rsidRDefault="00FD2A90" w:rsidP="001007E7">
      <w:pPr>
        <w:spacing w:after="0" w:line="240" w:lineRule="auto"/>
      </w:pPr>
      <w:r>
        <w:separator/>
      </w:r>
    </w:p>
  </w:endnote>
  <w:endnote w:type="continuationSeparator" w:id="0">
    <w:p w14:paraId="072FBE18" w14:textId="77777777" w:rsidR="00FD2A90" w:rsidRDefault="00FD2A9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AABF6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59935CD" wp14:editId="41B1F8B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ED533" wp14:editId="5F65EE2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38991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556EC7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9ED53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B38991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556EC7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6D3157" wp14:editId="4C0AD02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EFB72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6D315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2EFB72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CC3B9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BA7F2D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51C33B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F7E47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203A66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9D63E" w14:textId="77777777" w:rsidR="00FD2A90" w:rsidRDefault="00FD2A90" w:rsidP="001007E7">
      <w:pPr>
        <w:spacing w:after="0" w:line="240" w:lineRule="auto"/>
      </w:pPr>
      <w:r>
        <w:separator/>
      </w:r>
    </w:p>
  </w:footnote>
  <w:footnote w:type="continuationSeparator" w:id="0">
    <w:p w14:paraId="3AE68AD5" w14:textId="77777777" w:rsidR="00FD2A90" w:rsidRDefault="00FD2A9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A369F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C0AEB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2A9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4A0D1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140</Words>
  <Characters>870</Characters>
  <Application>Microsoft Office Word</Application>
  <DocSecurity>0</DocSecurity>
  <Lines>27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Raquel  Asensio</cp:lastModifiedBy>
  <cp:revision>5</cp:revision>
  <cp:lastPrinted>2011-03-04T18:48:00Z</cp:lastPrinted>
  <dcterms:created xsi:type="dcterms:W3CDTF">2014-01-15T13:04:00Z</dcterms:created>
  <dcterms:modified xsi:type="dcterms:W3CDTF">2026-04-20T14:54:00Z</dcterms:modified>
</cp:coreProperties>
</file>