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4AA40458">
                <wp:simplePos x="0" y="0"/>
                <wp:positionH relativeFrom="column">
                  <wp:posOffset>4105273</wp:posOffset>
                </wp:positionH>
                <wp:positionV relativeFrom="paragraph">
                  <wp:posOffset>-466725</wp:posOffset>
                </wp:positionV>
                <wp:extent cx="1948322" cy="701040"/>
                <wp:effectExtent l="0" t="0" r="1397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8322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195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-106195332"/>
                                    </w:sdtPr>
                                    <w:sdtContent>
                                      <w:p w14:paraId="361D92CC" w14:textId="77777777" w:rsidR="006649E0" w:rsidRPr="006649E0" w:rsidRDefault="006649E0" w:rsidP="006649E0">
                                        <w:pPr>
                                          <w:spacing w:line="259" w:lineRule="auto"/>
                                          <w:ind w:left="113"/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 w:rsidRPr="006649E0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ITLA-DAF-CM-2026-0037</w:t>
                                        </w:r>
                                      </w:p>
                                    </w:sdtContent>
                                  </w:sdt>
                                  <w:p w14:paraId="703CCB4C" w14:textId="2795677D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</w:p>
                                  <w:p w14:paraId="6DE12D6E" w14:textId="67501C5E" w:rsidR="001466B0" w:rsidRPr="00535962" w:rsidRDefault="00000000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3.4pt;height:55.2pt;z-index:25165824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195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-106195332"/>
                              </w:sdtPr>
                              <w:sdtContent>
                                <w:p w14:paraId="361D92CC" w14:textId="77777777" w:rsidR="006649E0" w:rsidRPr="006649E0" w:rsidRDefault="006649E0" w:rsidP="006649E0">
                                  <w:pPr>
                                    <w:spacing w:line="259" w:lineRule="auto"/>
                                    <w:ind w:left="113"/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6649E0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ITLA-DAF-CM-2026-0037</w:t>
                                  </w:r>
                                </w:p>
                              </w:sdtContent>
                            </w:sdt>
                            <w:p w14:paraId="703CCB4C" w14:textId="2795677D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</w:p>
                            <w:p w14:paraId="6DE12D6E" w14:textId="67501C5E" w:rsidR="001466B0" w:rsidRPr="00535962" w:rsidRDefault="00000000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03867429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29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ju</w:t>
                                </w:r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l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io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03867429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775BCC">
                            <w:rPr>
                              <w:rStyle w:val="Style5"/>
                              <w:lang w:val="es-DO"/>
                            </w:rPr>
                            <w:t>29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ju</w:t>
                          </w:r>
                          <w:r w:rsidR="00775BCC">
                            <w:rPr>
                              <w:rStyle w:val="Style5"/>
                              <w:lang w:val="es-DO"/>
                            </w:rPr>
                            <w:t>l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io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A36FB" w14:textId="77777777" w:rsidR="000F263A" w:rsidRDefault="000F263A" w:rsidP="001007E7">
      <w:pPr>
        <w:spacing w:after="0" w:line="240" w:lineRule="auto"/>
      </w:pPr>
      <w:r>
        <w:separator/>
      </w:r>
    </w:p>
  </w:endnote>
  <w:endnote w:type="continuationSeparator" w:id="0">
    <w:p w14:paraId="2146DE9A" w14:textId="77777777" w:rsidR="000F263A" w:rsidRDefault="000F263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A8A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8838E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9ECE70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3BBEA" id="Text Box 1" o:spid="_x0000_s1039" type="#_x0000_t202" style="position:absolute;margin-left:-5.1pt;margin-top:-2.25pt;width:67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8DB2A3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CC14F" w14:textId="77777777" w:rsidR="000F263A" w:rsidRDefault="000F263A" w:rsidP="001007E7">
      <w:pPr>
        <w:spacing w:after="0" w:line="240" w:lineRule="auto"/>
      </w:pPr>
      <w:r>
        <w:separator/>
      </w:r>
    </w:p>
  </w:footnote>
  <w:footnote w:type="continuationSeparator" w:id="0">
    <w:p w14:paraId="57341E1B" w14:textId="77777777" w:rsidR="000F263A" w:rsidRDefault="000F263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62E45"/>
    <w:rsid w:val="000775AD"/>
    <w:rsid w:val="0008216C"/>
    <w:rsid w:val="000A7689"/>
    <w:rsid w:val="000B0DCD"/>
    <w:rsid w:val="000E02D9"/>
    <w:rsid w:val="000F0C48"/>
    <w:rsid w:val="000F263A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B4F23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4D4C"/>
    <w:rsid w:val="00392351"/>
    <w:rsid w:val="003A38B2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49E0"/>
    <w:rsid w:val="00666D56"/>
    <w:rsid w:val="006709BC"/>
    <w:rsid w:val="006A488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67E6B"/>
    <w:rsid w:val="00773C56"/>
    <w:rsid w:val="00775BCC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B66AD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F2E6B"/>
    <w:rsid w:val="00B50334"/>
    <w:rsid w:val="00B5799F"/>
    <w:rsid w:val="00B62EEF"/>
    <w:rsid w:val="00B70217"/>
    <w:rsid w:val="00B953F9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3BAE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67D3D"/>
    <w:rsid w:val="00D74AB3"/>
    <w:rsid w:val="00D7710E"/>
    <w:rsid w:val="00D90D49"/>
    <w:rsid w:val="00D9600B"/>
    <w:rsid w:val="00DC5D96"/>
    <w:rsid w:val="00DC6836"/>
    <w:rsid w:val="00DD4D00"/>
    <w:rsid w:val="00DD4F3E"/>
    <w:rsid w:val="00DD706B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46718728-8ED3-467E-AD32-08B074E6B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588218-7233-4720-8463-3661BA580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1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Rachelly Hernandez</cp:lastModifiedBy>
  <cp:revision>2</cp:revision>
  <cp:lastPrinted>2011-03-04T22:48:00Z</cp:lastPrinted>
  <dcterms:created xsi:type="dcterms:W3CDTF">2026-09-04T13:12:00Z</dcterms:created>
  <dcterms:modified xsi:type="dcterms:W3CDTF">2026-09-04T13:12:00Z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