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D21E9" w14:textId="5BC151DA" w:rsidR="00535962" w:rsidRPr="00F7167E" w:rsidRDefault="00FB7899">
      <w:r w:rsidRPr="00FB7899">
        <w:rPr>
          <w:noProof/>
        </w:rPr>
        <w:drawing>
          <wp:anchor distT="0" distB="0" distL="114300" distR="114300" simplePos="0" relativeHeight="251699200" behindDoc="0" locked="0" layoutInCell="1" allowOverlap="1" wp14:anchorId="538193D4" wp14:editId="226DF2B6">
            <wp:simplePos x="0" y="0"/>
            <wp:positionH relativeFrom="column">
              <wp:posOffset>-52743</wp:posOffset>
            </wp:positionH>
            <wp:positionV relativeFrom="paragraph">
              <wp:posOffset>-403851</wp:posOffset>
            </wp:positionV>
            <wp:extent cx="694690" cy="613951"/>
            <wp:effectExtent l="0" t="0" r="0" b="0"/>
            <wp:wrapNone/>
            <wp:docPr id="953577264" name="Imagen 953577264" descr="Logotipo, nombre de la empr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Logotipo, nombre de la empres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613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542A"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65FA801D" wp14:editId="1815C05C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1C154F2" wp14:editId="61498006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0" b="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051D9F2" w14:textId="6F843270" w:rsidR="006B202F" w:rsidRPr="00535962" w:rsidRDefault="00465559" w:rsidP="001B34D8">
                                    <w:r w:rsidRPr="00465559">
                                      <w:t>MIDEREC-</w:t>
                                    </w:r>
                                    <w:r w:rsidR="00D31497">
                                      <w:t>DAF</w:t>
                                    </w:r>
                                    <w:r w:rsidRPr="00465559">
                                      <w:t>-C</w:t>
                                    </w:r>
                                    <w:r w:rsidR="00D31497">
                                      <w:t>M</w:t>
                                    </w:r>
                                    <w:r w:rsidRPr="00465559">
                                      <w:t>-2026-</w:t>
                                    </w:r>
                                    <w:r w:rsidR="006A2B41">
                                      <w:t>00</w:t>
                                    </w:r>
                                    <w:r w:rsidR="00752604">
                                      <w:t>90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5735F5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C154F2" id="Group 21" o:spid="_x0000_s1026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051D9F2" w14:textId="6F843270" w:rsidR="006B202F" w:rsidRPr="00535962" w:rsidRDefault="00465559" w:rsidP="001B34D8">
                              <w:r w:rsidRPr="00465559">
                                <w:t>MIDEREC-</w:t>
                              </w:r>
                              <w:r w:rsidR="00D31497">
                                <w:t>DAF</w:t>
                              </w:r>
                              <w:r w:rsidRPr="00465559">
                                <w:t>-C</w:t>
                              </w:r>
                              <w:r w:rsidR="00D31497">
                                <w:t>M</w:t>
                              </w:r>
                              <w:r w:rsidRPr="00465559">
                                <w:t>-2026-</w:t>
                              </w:r>
                              <w:r w:rsidR="006A2B41">
                                <w:t>00</w:t>
                              </w:r>
                              <w:r w:rsidR="00752604">
                                <w:t>90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C5735F5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0E4ADD1" wp14:editId="5DDE43B9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922156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E4ADD1" id="Text Box 20" o:spid="_x0000_s1031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Syyp4AAAAAsBAAAPAAAAAAAAAAAAAAAAADUEAABkcnMvZG93bnJldi54bWxQSwUGAAAA&#10;AAQABADzAAAAQgUAAAAA&#10;" filled="f" stroked="f">
                <v:textbox inset="0,0,0,0">
                  <w:txbxContent>
                    <w:p w14:paraId="37922156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2F5AD365" w14:textId="35B4616A" w:rsidR="00535962" w:rsidRPr="00535962" w:rsidRDefault="00FB7899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67D1B1A" wp14:editId="195A3BCA">
                <wp:simplePos x="0" y="0"/>
                <wp:positionH relativeFrom="column">
                  <wp:posOffset>7196455</wp:posOffset>
                </wp:positionH>
                <wp:positionV relativeFrom="paragraph">
                  <wp:posOffset>116205</wp:posOffset>
                </wp:positionV>
                <wp:extent cx="1837055" cy="26416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7055" cy="264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E6EABA" w14:textId="2C4EE5F9" w:rsidR="0026335F" w:rsidRPr="0026335F" w:rsidRDefault="00BE23BC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23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6A2B41">
                                  <w:rPr>
                                    <w:rStyle w:val="Style5"/>
                                    <w:lang w:val="es-DO"/>
                                  </w:rPr>
                                  <w:t>23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7D1B1A" id="Text Box 12" o:spid="_x0000_s1032" type="#_x0000_t202" style="position:absolute;margin-left:566.65pt;margin-top:9.15pt;width:144.65pt;height:20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" filled="f" stroked="f">
                <v:textbox>
                  <w:txbxContent>
                    <w:p w14:paraId="61E6EABA" w14:textId="2C4EE5F9" w:rsidR="0026335F" w:rsidRPr="0026335F" w:rsidRDefault="00BE23BC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23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6A2B41">
                            <w:rPr>
                              <w:rStyle w:val="Style5"/>
                              <w:lang w:val="es-DO"/>
                            </w:rPr>
                            <w:t>23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FED1CF7" wp14:editId="09B76E98">
                <wp:simplePos x="0" y="0"/>
                <wp:positionH relativeFrom="column">
                  <wp:posOffset>2604135</wp:posOffset>
                </wp:positionH>
                <wp:positionV relativeFrom="paragraph">
                  <wp:posOffset>42545</wp:posOffset>
                </wp:positionV>
                <wp:extent cx="368173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173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F27069" w14:textId="346A70B8" w:rsidR="002E1412" w:rsidRPr="002E1412" w:rsidRDefault="00BE23BC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FB7899">
                                  <w:rPr>
                                    <w:rStyle w:val="Style6"/>
                                  </w:rPr>
                                  <w:t xml:space="preserve">                         </w:t>
                                </w:r>
                                <w:r w:rsidR="00FB7899" w:rsidRPr="00FB7899">
                                  <w:rPr>
                                    <w:rStyle w:val="Style6"/>
                                  </w:rPr>
                                  <w:t>MINISTERIO DE DEPORTES Y RECREACIÓN (MIDEREC)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ED1CF7" id="Text Box 16" o:spid="_x0000_s1033" type="#_x0000_t202" style="position:absolute;margin-left:205.05pt;margin-top:3.35pt;width:289.9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" stroked="f">
                <v:textbox>
                  <w:txbxContent>
                    <w:p w14:paraId="67F27069" w14:textId="346A70B8" w:rsidR="002E1412" w:rsidRPr="002E1412" w:rsidRDefault="00BE23BC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FB7899">
                            <w:rPr>
                              <w:rStyle w:val="Style6"/>
                            </w:rPr>
                            <w:t xml:space="preserve">                         </w:t>
                          </w:r>
                          <w:r w:rsidR="00FB7899" w:rsidRPr="00FB7899">
                            <w:rPr>
                              <w:rStyle w:val="Style6"/>
                            </w:rPr>
                            <w:t>MINISTERIO DE DEPORTES Y RECREACIÓN (MIDEREC)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A6C84CF" w14:textId="12347594" w:rsidR="00535962" w:rsidRDefault="00FB7899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8859986" wp14:editId="7EF182D1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BA96CB" w14:textId="77777777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859986" id="Text Box 18" o:spid="_x0000_s1034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" stroked="f">
                <v:textbox>
                  <w:txbxContent>
                    <w:p w14:paraId="76BA96CB" w14:textId="77777777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85F84DD" wp14:editId="17FD47C5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AD0857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55C91" w:rsidRPr="00B55C9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5F84DD" id="Text Box 13" o:spid="_x0000_s1035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" filled="f" stroked="f">
                <v:textbox>
                  <w:txbxContent>
                    <w:p w14:paraId="4BAD0857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55C91" w:rsidRPr="00B55C9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402FDF1A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55493DBF" w14:textId="77777777" w:rsidR="00B902C9" w:rsidRDefault="00B902C9" w:rsidP="006E45AC">
      <w:pPr>
        <w:pStyle w:val="Default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70389B70" w14:textId="2610704A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</w:t>
      </w:r>
    </w:p>
    <w:p w14:paraId="46B01245" w14:textId="77777777" w:rsidR="00E124CB" w:rsidRPr="00B902C9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tbl>
      <w:tblPr>
        <w:tblStyle w:val="Tablaconcuadrcula"/>
        <w:tblW w:w="12868" w:type="dxa"/>
        <w:tblLayout w:type="fixed"/>
        <w:tblLook w:val="01E0" w:firstRow="1" w:lastRow="1" w:firstColumn="1" w:lastColumn="1" w:noHBand="0" w:noVBand="0"/>
      </w:tblPr>
      <w:tblGrid>
        <w:gridCol w:w="1101"/>
        <w:gridCol w:w="3971"/>
        <w:gridCol w:w="1417"/>
        <w:gridCol w:w="1418"/>
        <w:gridCol w:w="4961"/>
      </w:tblGrid>
      <w:tr w:rsidR="00A749B5" w:rsidRPr="006E45AC" w14:paraId="6AD9F7A8" w14:textId="77777777" w:rsidTr="00A749B5">
        <w:trPr>
          <w:trHeight w:val="482"/>
        </w:trPr>
        <w:tc>
          <w:tcPr>
            <w:tcW w:w="1101" w:type="dxa"/>
            <w:vAlign w:val="center"/>
          </w:tcPr>
          <w:p w14:paraId="6BB9C132" w14:textId="77777777" w:rsidR="00A749B5" w:rsidRPr="006E45AC" w:rsidRDefault="00A749B5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3971" w:type="dxa"/>
            <w:vAlign w:val="center"/>
          </w:tcPr>
          <w:p w14:paraId="33D853FF" w14:textId="77777777" w:rsidR="00A749B5" w:rsidRPr="006E45AC" w:rsidRDefault="00A749B5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0D1B32E9" w14:textId="77777777" w:rsidR="00A749B5" w:rsidRPr="006E45AC" w:rsidRDefault="00A749B5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677CBCE1" w14:textId="77777777" w:rsidR="00A749B5" w:rsidRPr="006E45AC" w:rsidRDefault="00A749B5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3766F255" w14:textId="77777777" w:rsidR="00A749B5" w:rsidRPr="00B55C91" w:rsidRDefault="00A749B5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036B849E" w14:textId="77777777" w:rsidR="00A749B5" w:rsidRPr="006E45AC" w:rsidRDefault="00A749B5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4ECB5DCA" w14:textId="77777777" w:rsidR="00A749B5" w:rsidRPr="006E45AC" w:rsidRDefault="00A749B5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A749B5" w:rsidRPr="006E45AC" w14:paraId="3A97D2A0" w14:textId="77777777" w:rsidTr="00A749B5">
        <w:tc>
          <w:tcPr>
            <w:tcW w:w="1101" w:type="dxa"/>
          </w:tcPr>
          <w:p w14:paraId="46FEC9BD" w14:textId="621DC941" w:rsidR="00A749B5" w:rsidRPr="006E45AC" w:rsidRDefault="00A749B5" w:rsidP="003805A6">
            <w:pPr>
              <w:rPr>
                <w:rFonts w:ascii="Arial" w:hAnsi="Arial" w:cs="Arial"/>
              </w:rPr>
            </w:pPr>
            <w:r>
              <w:t>1</w:t>
            </w:r>
          </w:p>
        </w:tc>
        <w:tc>
          <w:tcPr>
            <w:tcW w:w="3971" w:type="dxa"/>
          </w:tcPr>
          <w:p w14:paraId="59B7223F" w14:textId="72B39A3E" w:rsidR="00A749B5" w:rsidRPr="006E45AC" w:rsidRDefault="00A749B5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1A9A480" w14:textId="37C13499" w:rsidR="00A749B5" w:rsidRPr="006E45AC" w:rsidRDefault="00E73C89" w:rsidP="003805A6">
            <w:pPr>
              <w:rPr>
                <w:rFonts w:ascii="Arial" w:hAnsi="Arial" w:cs="Arial"/>
              </w:rPr>
            </w:pPr>
            <w:r>
              <w:t>1</w:t>
            </w:r>
          </w:p>
        </w:tc>
        <w:tc>
          <w:tcPr>
            <w:tcW w:w="1418" w:type="dxa"/>
          </w:tcPr>
          <w:p w14:paraId="4418A5A1" w14:textId="0A0BAA4D" w:rsidR="00A749B5" w:rsidRPr="006E45AC" w:rsidRDefault="00E73C89" w:rsidP="003805A6">
            <w:pPr>
              <w:rPr>
                <w:rFonts w:ascii="Arial" w:hAnsi="Arial" w:cs="Arial"/>
              </w:rPr>
            </w:pPr>
            <w:r>
              <w:t>1</w:t>
            </w:r>
          </w:p>
        </w:tc>
        <w:tc>
          <w:tcPr>
            <w:tcW w:w="4961" w:type="dxa"/>
          </w:tcPr>
          <w:p w14:paraId="0096F73F" w14:textId="77777777" w:rsidR="00A749B5" w:rsidRPr="006E45AC" w:rsidRDefault="00A749B5" w:rsidP="003805A6">
            <w:pPr>
              <w:rPr>
                <w:rFonts w:ascii="Arial" w:hAnsi="Arial" w:cs="Arial"/>
              </w:rPr>
            </w:pPr>
          </w:p>
        </w:tc>
      </w:tr>
      <w:tr w:rsidR="00A749B5" w:rsidRPr="006E45AC" w14:paraId="380FF3EA" w14:textId="77777777" w:rsidTr="00A749B5">
        <w:tc>
          <w:tcPr>
            <w:tcW w:w="1101" w:type="dxa"/>
          </w:tcPr>
          <w:p w14:paraId="6D781A71" w14:textId="77777777" w:rsidR="00A749B5" w:rsidRPr="006E45AC" w:rsidRDefault="00A749B5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6856CA28" w14:textId="77777777" w:rsidR="00A749B5" w:rsidRPr="006E45AC" w:rsidRDefault="00A749B5" w:rsidP="003805A6">
            <w:pPr>
              <w:rPr>
                <w:rFonts w:ascii="Arial" w:hAnsi="Arial" w:cs="Arial"/>
              </w:rPr>
            </w:pPr>
          </w:p>
          <w:p w14:paraId="6496592A" w14:textId="77777777" w:rsidR="00A749B5" w:rsidRPr="006E45AC" w:rsidRDefault="00A749B5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6E78B07" w14:textId="77777777" w:rsidR="00A749B5" w:rsidRPr="006E45AC" w:rsidRDefault="00A749B5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BCD8587" w14:textId="77777777" w:rsidR="00A749B5" w:rsidRPr="006E45AC" w:rsidRDefault="00A749B5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06885ACC" w14:textId="77777777" w:rsidR="00A749B5" w:rsidRPr="006E45AC" w:rsidRDefault="00A749B5" w:rsidP="003805A6">
            <w:pPr>
              <w:rPr>
                <w:rFonts w:ascii="Arial" w:hAnsi="Arial" w:cs="Arial"/>
              </w:rPr>
            </w:pPr>
          </w:p>
        </w:tc>
      </w:tr>
      <w:tr w:rsidR="00A749B5" w:rsidRPr="006E45AC" w14:paraId="3C5A1C0E" w14:textId="77777777" w:rsidTr="00A749B5">
        <w:tc>
          <w:tcPr>
            <w:tcW w:w="1101" w:type="dxa"/>
          </w:tcPr>
          <w:p w14:paraId="570D2D80" w14:textId="77777777" w:rsidR="00A749B5" w:rsidRPr="006E45AC" w:rsidRDefault="00A749B5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5EF0E798" w14:textId="77777777" w:rsidR="00A749B5" w:rsidRPr="006E45AC" w:rsidRDefault="00A749B5" w:rsidP="003805A6">
            <w:pPr>
              <w:rPr>
                <w:rFonts w:ascii="Arial" w:hAnsi="Arial" w:cs="Arial"/>
              </w:rPr>
            </w:pPr>
          </w:p>
          <w:p w14:paraId="5AF19114" w14:textId="77777777" w:rsidR="00A749B5" w:rsidRPr="006E45AC" w:rsidRDefault="00A749B5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00578476" w14:textId="77777777" w:rsidR="00A749B5" w:rsidRPr="006E45AC" w:rsidRDefault="00A749B5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38814E54" w14:textId="77777777" w:rsidR="00A749B5" w:rsidRPr="006E45AC" w:rsidRDefault="00A749B5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53A6AD7B" w14:textId="77777777" w:rsidR="00A749B5" w:rsidRPr="006E45AC" w:rsidRDefault="00A749B5" w:rsidP="003805A6">
            <w:pPr>
              <w:rPr>
                <w:rFonts w:ascii="Arial" w:hAnsi="Arial" w:cs="Arial"/>
              </w:rPr>
            </w:pPr>
          </w:p>
        </w:tc>
      </w:tr>
      <w:tr w:rsidR="00A749B5" w:rsidRPr="006E45AC" w14:paraId="64BC39D3" w14:textId="77777777" w:rsidTr="00A749B5">
        <w:tc>
          <w:tcPr>
            <w:tcW w:w="1101" w:type="dxa"/>
          </w:tcPr>
          <w:p w14:paraId="67F30CCA" w14:textId="77777777" w:rsidR="00A749B5" w:rsidRPr="006E45AC" w:rsidRDefault="00A749B5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66CFB46A" w14:textId="77777777" w:rsidR="00A749B5" w:rsidRPr="006E45AC" w:rsidRDefault="00A749B5" w:rsidP="003805A6">
            <w:pPr>
              <w:rPr>
                <w:rFonts w:ascii="Arial" w:hAnsi="Arial" w:cs="Arial"/>
              </w:rPr>
            </w:pPr>
          </w:p>
          <w:p w14:paraId="49492D3C" w14:textId="77777777" w:rsidR="00A749B5" w:rsidRPr="006E45AC" w:rsidRDefault="00A749B5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175931C3" w14:textId="77777777" w:rsidR="00A749B5" w:rsidRPr="006E45AC" w:rsidRDefault="00A749B5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3D6CCF2" w14:textId="77777777" w:rsidR="00A749B5" w:rsidRPr="006E45AC" w:rsidRDefault="00A749B5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72814836" w14:textId="77777777" w:rsidR="00A749B5" w:rsidRPr="006E45AC" w:rsidRDefault="00A749B5" w:rsidP="003805A6">
            <w:pPr>
              <w:rPr>
                <w:rFonts w:ascii="Arial" w:hAnsi="Arial" w:cs="Arial"/>
              </w:rPr>
            </w:pPr>
          </w:p>
        </w:tc>
      </w:tr>
      <w:tr w:rsidR="00A749B5" w:rsidRPr="006E45AC" w14:paraId="6A57B455" w14:textId="77777777" w:rsidTr="00A749B5">
        <w:tc>
          <w:tcPr>
            <w:tcW w:w="1101" w:type="dxa"/>
          </w:tcPr>
          <w:p w14:paraId="24033762" w14:textId="77777777" w:rsidR="00A749B5" w:rsidRPr="006E45AC" w:rsidRDefault="00A749B5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3839E45F" w14:textId="77777777" w:rsidR="00A749B5" w:rsidRPr="006E45AC" w:rsidRDefault="00A749B5" w:rsidP="003805A6">
            <w:pPr>
              <w:rPr>
                <w:rFonts w:ascii="Arial" w:hAnsi="Arial" w:cs="Arial"/>
              </w:rPr>
            </w:pPr>
          </w:p>
          <w:p w14:paraId="1FFAE9D4" w14:textId="77777777" w:rsidR="00A749B5" w:rsidRPr="006E45AC" w:rsidRDefault="00A749B5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7E93145" w14:textId="77777777" w:rsidR="00A749B5" w:rsidRPr="006E45AC" w:rsidRDefault="00A749B5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8141A4E" w14:textId="77777777" w:rsidR="00A749B5" w:rsidRPr="006E45AC" w:rsidRDefault="00A749B5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4641EE17" w14:textId="77777777" w:rsidR="00A749B5" w:rsidRPr="006E45AC" w:rsidRDefault="00A749B5" w:rsidP="003805A6">
            <w:pPr>
              <w:rPr>
                <w:rFonts w:ascii="Arial" w:hAnsi="Arial" w:cs="Arial"/>
              </w:rPr>
            </w:pPr>
          </w:p>
        </w:tc>
      </w:tr>
      <w:tr w:rsidR="00A749B5" w:rsidRPr="006E45AC" w14:paraId="61496683" w14:textId="77777777" w:rsidTr="00A749B5">
        <w:trPr>
          <w:trHeight w:val="415"/>
        </w:trPr>
        <w:tc>
          <w:tcPr>
            <w:tcW w:w="1101" w:type="dxa"/>
          </w:tcPr>
          <w:p w14:paraId="41AE01C3" w14:textId="77777777" w:rsidR="00A749B5" w:rsidRPr="006E45AC" w:rsidRDefault="00A749B5" w:rsidP="003805A6"/>
        </w:tc>
        <w:tc>
          <w:tcPr>
            <w:tcW w:w="3971" w:type="dxa"/>
          </w:tcPr>
          <w:p w14:paraId="7EAB2110" w14:textId="77777777" w:rsidR="00A749B5" w:rsidRPr="006E45AC" w:rsidRDefault="00A749B5" w:rsidP="003805A6"/>
        </w:tc>
        <w:tc>
          <w:tcPr>
            <w:tcW w:w="1417" w:type="dxa"/>
          </w:tcPr>
          <w:p w14:paraId="06205442" w14:textId="77777777" w:rsidR="00A749B5" w:rsidRPr="006E45AC" w:rsidRDefault="00A749B5" w:rsidP="003805A6"/>
        </w:tc>
        <w:tc>
          <w:tcPr>
            <w:tcW w:w="1418" w:type="dxa"/>
          </w:tcPr>
          <w:p w14:paraId="214D1BC1" w14:textId="77777777" w:rsidR="00A749B5" w:rsidRPr="006E45AC" w:rsidRDefault="00A749B5" w:rsidP="003805A6"/>
        </w:tc>
        <w:tc>
          <w:tcPr>
            <w:tcW w:w="4961" w:type="dxa"/>
          </w:tcPr>
          <w:p w14:paraId="262E824C" w14:textId="77777777" w:rsidR="00A749B5" w:rsidRPr="006E45AC" w:rsidRDefault="00A749B5" w:rsidP="003805A6"/>
        </w:tc>
      </w:tr>
      <w:tr w:rsidR="00A749B5" w:rsidRPr="006E45AC" w14:paraId="68156E9F" w14:textId="77777777" w:rsidTr="00A749B5">
        <w:trPr>
          <w:trHeight w:val="373"/>
        </w:trPr>
        <w:tc>
          <w:tcPr>
            <w:tcW w:w="1101" w:type="dxa"/>
          </w:tcPr>
          <w:p w14:paraId="57EEA5AD" w14:textId="77777777" w:rsidR="00A749B5" w:rsidRPr="006E45AC" w:rsidRDefault="00A749B5" w:rsidP="003805A6"/>
        </w:tc>
        <w:tc>
          <w:tcPr>
            <w:tcW w:w="3971" w:type="dxa"/>
          </w:tcPr>
          <w:p w14:paraId="10589B06" w14:textId="77777777" w:rsidR="00A749B5" w:rsidRPr="006E45AC" w:rsidRDefault="00A749B5" w:rsidP="003805A6"/>
        </w:tc>
        <w:tc>
          <w:tcPr>
            <w:tcW w:w="1417" w:type="dxa"/>
          </w:tcPr>
          <w:p w14:paraId="323FF758" w14:textId="77777777" w:rsidR="00A749B5" w:rsidRPr="006E45AC" w:rsidRDefault="00A749B5" w:rsidP="003805A6"/>
        </w:tc>
        <w:tc>
          <w:tcPr>
            <w:tcW w:w="1418" w:type="dxa"/>
          </w:tcPr>
          <w:p w14:paraId="5B00AD5B" w14:textId="77777777" w:rsidR="00A749B5" w:rsidRPr="006E45AC" w:rsidRDefault="00A749B5" w:rsidP="003805A6"/>
        </w:tc>
        <w:tc>
          <w:tcPr>
            <w:tcW w:w="4961" w:type="dxa"/>
          </w:tcPr>
          <w:p w14:paraId="4407535A" w14:textId="77777777" w:rsidR="00A749B5" w:rsidRPr="006E45AC" w:rsidRDefault="00A749B5" w:rsidP="003805A6"/>
        </w:tc>
      </w:tr>
    </w:tbl>
    <w:p w14:paraId="7C445EEC" w14:textId="70221E2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</w:p>
    <w:sectPr w:rsidR="00E124CB" w:rsidRPr="006E45AC" w:rsidSect="006E45AC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8D8D42" w14:textId="77777777" w:rsidR="00BE23BC" w:rsidRDefault="00BE23BC" w:rsidP="001007E7">
      <w:pPr>
        <w:spacing w:after="0" w:line="240" w:lineRule="auto"/>
      </w:pPr>
      <w:r>
        <w:separator/>
      </w:r>
    </w:p>
  </w:endnote>
  <w:endnote w:type="continuationSeparator" w:id="0">
    <w:p w14:paraId="34CF7B94" w14:textId="77777777" w:rsidR="00BE23BC" w:rsidRDefault="00BE23B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89148" w14:textId="3155239B" w:rsidR="001007E7" w:rsidRDefault="00FB7899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0C1BB72" wp14:editId="66B4635F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031C3E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E5F4F8A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197B32E2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265BC219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C1BB7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6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x72DW4QAAAAwBAAAPAAAAAAAAAAAAAAAAADEEAABkcnMvZG93bnJldi54bWxQSwUGAAAAAAQA&#10;BADzAAAAPwUAAAAA&#10;" filled="f" stroked="f">
              <v:textbox inset="0,0,0,0">
                <w:txbxContent>
                  <w:p w14:paraId="4C031C3E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E5F4F8A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197B32E2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265BC219" w14:textId="77777777" w:rsidR="00807015" w:rsidRDefault="00807015"/>
                </w:txbxContent>
              </v:textbox>
            </v:shape>
          </w:pict>
        </mc:Fallback>
      </mc:AlternateContent>
    </w:r>
  </w:p>
  <w:p w14:paraId="027A3CB2" w14:textId="6FBC8F6B" w:rsidR="001007E7" w:rsidRDefault="00FB789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340D5DC" wp14:editId="7028FE9C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118605949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B11490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340D5DC" id="Text Box 1" o:spid="_x0000_s1037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7EB11490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95943C5" wp14:editId="6089B727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6771B5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2614FB9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A3C38A3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6355832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5D6E29" w14:textId="77777777" w:rsidR="00BE23BC" w:rsidRDefault="00BE23BC" w:rsidP="001007E7">
      <w:pPr>
        <w:spacing w:after="0" w:line="240" w:lineRule="auto"/>
      </w:pPr>
      <w:r>
        <w:separator/>
      </w:r>
    </w:p>
  </w:footnote>
  <w:footnote w:type="continuationSeparator" w:id="0">
    <w:p w14:paraId="45CBAD3D" w14:textId="77777777" w:rsidR="00BE23BC" w:rsidRDefault="00BE23BC" w:rsidP="001007E7">
      <w:pPr>
        <w:spacing w:after="0" w:line="240" w:lineRule="auto"/>
      </w:pPr>
      <w:r>
        <w:continuationSeparator/>
      </w:r>
    </w:p>
  </w:footnote>
  <w:footnote w:id="1">
    <w:p w14:paraId="1E44442A" w14:textId="77777777" w:rsidR="00A749B5" w:rsidRPr="00B55C91" w:rsidRDefault="00A749B5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3BF7AF70" w14:textId="77777777" w:rsidR="00A749B5" w:rsidRPr="006E45AC" w:rsidRDefault="00A749B5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0B"/>
    <w:rsid w:val="00001943"/>
    <w:rsid w:val="00023CA9"/>
    <w:rsid w:val="00034DD9"/>
    <w:rsid w:val="00045479"/>
    <w:rsid w:val="000C1F2F"/>
    <w:rsid w:val="000F7312"/>
    <w:rsid w:val="001007E7"/>
    <w:rsid w:val="001020C0"/>
    <w:rsid w:val="00134D4F"/>
    <w:rsid w:val="001463BC"/>
    <w:rsid w:val="00157600"/>
    <w:rsid w:val="00165C6B"/>
    <w:rsid w:val="00170EC5"/>
    <w:rsid w:val="0017148B"/>
    <w:rsid w:val="00191ED7"/>
    <w:rsid w:val="00194FF2"/>
    <w:rsid w:val="001A3F92"/>
    <w:rsid w:val="001B34D8"/>
    <w:rsid w:val="001E61DE"/>
    <w:rsid w:val="001E73F1"/>
    <w:rsid w:val="001F61ED"/>
    <w:rsid w:val="001F73A7"/>
    <w:rsid w:val="002003A9"/>
    <w:rsid w:val="002009A7"/>
    <w:rsid w:val="00242483"/>
    <w:rsid w:val="00253DBA"/>
    <w:rsid w:val="0026335F"/>
    <w:rsid w:val="002823F7"/>
    <w:rsid w:val="002E1412"/>
    <w:rsid w:val="002E6B9A"/>
    <w:rsid w:val="00314023"/>
    <w:rsid w:val="00332B0B"/>
    <w:rsid w:val="003D160E"/>
    <w:rsid w:val="00410707"/>
    <w:rsid w:val="0042490F"/>
    <w:rsid w:val="004564FE"/>
    <w:rsid w:val="00462024"/>
    <w:rsid w:val="00465559"/>
    <w:rsid w:val="00466B9C"/>
    <w:rsid w:val="004D45A8"/>
    <w:rsid w:val="00521233"/>
    <w:rsid w:val="00535962"/>
    <w:rsid w:val="00587691"/>
    <w:rsid w:val="00611A07"/>
    <w:rsid w:val="0062592A"/>
    <w:rsid w:val="00626D0C"/>
    <w:rsid w:val="006506D0"/>
    <w:rsid w:val="00651E48"/>
    <w:rsid w:val="006709BC"/>
    <w:rsid w:val="00691C64"/>
    <w:rsid w:val="006A2B41"/>
    <w:rsid w:val="006B202F"/>
    <w:rsid w:val="006D38F2"/>
    <w:rsid w:val="006E1CE4"/>
    <w:rsid w:val="006E45AC"/>
    <w:rsid w:val="006F071A"/>
    <w:rsid w:val="006F28AA"/>
    <w:rsid w:val="00721F4E"/>
    <w:rsid w:val="00725091"/>
    <w:rsid w:val="00752604"/>
    <w:rsid w:val="00780880"/>
    <w:rsid w:val="007B6F6F"/>
    <w:rsid w:val="007C1341"/>
    <w:rsid w:val="007E0233"/>
    <w:rsid w:val="007F3E51"/>
    <w:rsid w:val="00806C78"/>
    <w:rsid w:val="00807015"/>
    <w:rsid w:val="00810831"/>
    <w:rsid w:val="00831319"/>
    <w:rsid w:val="00833416"/>
    <w:rsid w:val="00845FCE"/>
    <w:rsid w:val="00850351"/>
    <w:rsid w:val="00862F3E"/>
    <w:rsid w:val="008B3AE5"/>
    <w:rsid w:val="008D4B05"/>
    <w:rsid w:val="009049B4"/>
    <w:rsid w:val="009B42B9"/>
    <w:rsid w:val="009E45D5"/>
    <w:rsid w:val="009F7446"/>
    <w:rsid w:val="00A16099"/>
    <w:rsid w:val="00A640BD"/>
    <w:rsid w:val="00A749B5"/>
    <w:rsid w:val="00AD7919"/>
    <w:rsid w:val="00AF5214"/>
    <w:rsid w:val="00B02129"/>
    <w:rsid w:val="00B227FF"/>
    <w:rsid w:val="00B55C91"/>
    <w:rsid w:val="00B62EEF"/>
    <w:rsid w:val="00B902C9"/>
    <w:rsid w:val="00B97B51"/>
    <w:rsid w:val="00BA0007"/>
    <w:rsid w:val="00BA10B3"/>
    <w:rsid w:val="00BC1D0C"/>
    <w:rsid w:val="00BC3380"/>
    <w:rsid w:val="00BC54C3"/>
    <w:rsid w:val="00BC61BD"/>
    <w:rsid w:val="00BD625A"/>
    <w:rsid w:val="00BE23BC"/>
    <w:rsid w:val="00BE4CA7"/>
    <w:rsid w:val="00C013EE"/>
    <w:rsid w:val="00C078CB"/>
    <w:rsid w:val="00C22DBE"/>
    <w:rsid w:val="00C46B97"/>
    <w:rsid w:val="00C66D08"/>
    <w:rsid w:val="00CA0E82"/>
    <w:rsid w:val="00CA4661"/>
    <w:rsid w:val="00CA6CB3"/>
    <w:rsid w:val="00CA7ADF"/>
    <w:rsid w:val="00CD7E42"/>
    <w:rsid w:val="00CE58A6"/>
    <w:rsid w:val="00CE67A3"/>
    <w:rsid w:val="00CF70CE"/>
    <w:rsid w:val="00D02754"/>
    <w:rsid w:val="00D0542A"/>
    <w:rsid w:val="00D24FA7"/>
    <w:rsid w:val="00D31497"/>
    <w:rsid w:val="00D32D4C"/>
    <w:rsid w:val="00D64696"/>
    <w:rsid w:val="00D90D49"/>
    <w:rsid w:val="00DC5D96"/>
    <w:rsid w:val="00DC6DFA"/>
    <w:rsid w:val="00DD4F3E"/>
    <w:rsid w:val="00E124CB"/>
    <w:rsid w:val="00E13E55"/>
    <w:rsid w:val="00E3382C"/>
    <w:rsid w:val="00E35720"/>
    <w:rsid w:val="00E36F4F"/>
    <w:rsid w:val="00E5492A"/>
    <w:rsid w:val="00E73C89"/>
    <w:rsid w:val="00E811B4"/>
    <w:rsid w:val="00E82D3B"/>
    <w:rsid w:val="00EA40CE"/>
    <w:rsid w:val="00EA7406"/>
    <w:rsid w:val="00ED587C"/>
    <w:rsid w:val="00ED6ED7"/>
    <w:rsid w:val="00EE1E7B"/>
    <w:rsid w:val="00EE4E05"/>
    <w:rsid w:val="00F052A3"/>
    <w:rsid w:val="00F225BF"/>
    <w:rsid w:val="00F53753"/>
    <w:rsid w:val="00F7167E"/>
    <w:rsid w:val="00F71A04"/>
    <w:rsid w:val="00F7443C"/>
    <w:rsid w:val="00F9504D"/>
    <w:rsid w:val="00FB7899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9685108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6</TotalTime>
  <Pages>1</Pages>
  <Words>17</Words>
  <Characters>217</Characters>
  <Application>Microsoft Office Word</Application>
  <DocSecurity>0</DocSecurity>
  <Lines>108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Jose Alejandro Maria Leon</cp:lastModifiedBy>
  <cp:revision>10</cp:revision>
  <cp:lastPrinted>2011-03-04T18:41:00Z</cp:lastPrinted>
  <dcterms:created xsi:type="dcterms:W3CDTF">2026-09-22T18:19:00Z</dcterms:created>
  <dcterms:modified xsi:type="dcterms:W3CDTF">2026-09-30T13:30:00Z</dcterms:modified>
</cp:coreProperties>
</file>