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17B7" w14:textId="3468BA9C" w:rsidR="00535962" w:rsidRPr="00F7167E" w:rsidRDefault="0061794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5F612CA8">
                <wp:simplePos x="0" y="0"/>
                <wp:positionH relativeFrom="column">
                  <wp:posOffset>6648450</wp:posOffset>
                </wp:positionH>
                <wp:positionV relativeFrom="paragraph">
                  <wp:posOffset>-790575</wp:posOffset>
                </wp:positionV>
                <wp:extent cx="2285365" cy="1005840"/>
                <wp:effectExtent l="0" t="0" r="1968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5365" cy="10058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7"/>
                            <a:chOff x="9151" y="720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34"/>
                              <a:ext cx="1835" cy="37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157AF" w14:textId="6C0C54BF" w:rsidR="00957FDA" w:rsidRPr="00770017" w:rsidRDefault="00846E79" w:rsidP="00957FD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 w:rsidRPr="00846E79">
                                  <w:t>MIDEREC-</w:t>
                                </w:r>
                                <w:r w:rsidR="002419A1">
                                  <w:t>DAF</w:t>
                                </w:r>
                                <w:r w:rsidRPr="00846E79">
                                  <w:t>-C</w:t>
                                </w:r>
                                <w:r w:rsidR="002419A1">
                                  <w:t>M</w:t>
                                </w:r>
                                <w:r w:rsidRPr="00846E79">
                                  <w:t>-2026-</w:t>
                                </w:r>
                                <w:r w:rsidR="00617946">
                                  <w:t>00</w:t>
                                </w:r>
                                <w:r w:rsidR="00B908F3">
                                  <w:t>90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23.5pt;margin-top:-62.25pt;width:179.95pt;height:79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47" coordorigin="9151,720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134;width:1835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1157AF" w14:textId="6C0C54BF" w:rsidR="00957FDA" w:rsidRPr="00770017" w:rsidRDefault="00846E79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 w:rsidRPr="00846E79">
                            <w:t>MIDEREC-</w:t>
                          </w:r>
                          <w:r w:rsidR="002419A1">
                            <w:t>DAF</w:t>
                          </w:r>
                          <w:r w:rsidRPr="00846E79">
                            <w:t>-C</w:t>
                          </w:r>
                          <w:r w:rsidR="002419A1">
                            <w:t>M</w:t>
                          </w:r>
                          <w:r w:rsidRPr="00846E79">
                            <w:t>-2026-</w:t>
                          </w:r>
                          <w:r w:rsidR="00617946">
                            <w:t>00</w:t>
                          </w:r>
                          <w:r w:rsidR="00B908F3">
                            <w:t>90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B1068" w:rsidRPr="000B1068">
        <w:rPr>
          <w:noProof/>
        </w:rPr>
        <w:drawing>
          <wp:anchor distT="0" distB="0" distL="114300" distR="114300" simplePos="0" relativeHeight="251701248" behindDoc="0" locked="0" layoutInCell="1" allowOverlap="1" wp14:anchorId="379A661D" wp14:editId="60D5F843">
            <wp:simplePos x="0" y="0"/>
            <wp:positionH relativeFrom="column">
              <wp:posOffset>76200</wp:posOffset>
            </wp:positionH>
            <wp:positionV relativeFrom="paragraph">
              <wp:posOffset>-307975</wp:posOffset>
            </wp:positionV>
            <wp:extent cx="895350" cy="791210"/>
            <wp:effectExtent l="0" t="0" r="0" b="8890"/>
            <wp:wrapNone/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4022A5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8D2C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08DA300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4AF837DD" w:rsidR="002E1412" w:rsidRPr="002E1412" w:rsidRDefault="007851F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70017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0C8C" id="Text Box 16" o:spid="_x0000_s1032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5C920A1B" w14:textId="4AF837DD" w:rsidR="002E1412" w:rsidRPr="002E1412" w:rsidRDefault="007851F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70017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3D5B5CD0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DC3A3" w14:textId="3AE4D5AE" w:rsidR="00535962" w:rsidRPr="00535962" w:rsidRDefault="00BA381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1E4B9F59">
                <wp:simplePos x="0" y="0"/>
                <wp:positionH relativeFrom="column">
                  <wp:posOffset>7019925</wp:posOffset>
                </wp:positionH>
                <wp:positionV relativeFrom="paragraph">
                  <wp:posOffset>36195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42E185C7" w:rsidR="0026335F" w:rsidRPr="0026335F" w:rsidRDefault="007851F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B908F3">
                                  <w:rPr>
                                    <w:rStyle w:val="Style5"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65B6" id="Text Box 12" o:spid="_x0000_s1033" type="#_x0000_t202" style="position:absolute;margin-left:552.75pt;margin-top:2.85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1T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" filled="f" stroked="f">
                <v:textbox>
                  <w:txbxContent>
                    <w:p w14:paraId="6B8BB7DC" w14:textId="42E185C7" w:rsidR="0026335F" w:rsidRPr="0026335F" w:rsidRDefault="007851F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B908F3">
                            <w:rPr>
                              <w:rStyle w:val="Style5"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145CAB8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7851F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1AF3" id="Text Box 18" o:spid="_x0000_s1034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Biqmt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7851F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01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4E70CB91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3F832645" w14:textId="6E996E51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A24343">
        <w:trPr>
          <w:trHeight w:val="457"/>
          <w:jc w:val="center"/>
        </w:trPr>
        <w:tc>
          <w:tcPr>
            <w:tcW w:w="849" w:type="dxa"/>
          </w:tcPr>
          <w:p w14:paraId="17E06DDF" w14:textId="6A2FFC03" w:rsidR="0037246F" w:rsidRDefault="00204E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A0DD987" w14:textId="74EA7A98" w:rsidR="0037246F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119B30E5" w:rsidR="0037246F" w:rsidRDefault="00D903B5" w:rsidP="00BB657B">
            <w:pPr>
              <w:spacing w:after="0" w:line="240" w:lineRule="auto"/>
            </w:pPr>
            <w:r>
              <w:t>Servicio</w:t>
            </w:r>
          </w:p>
        </w:tc>
        <w:tc>
          <w:tcPr>
            <w:tcW w:w="1276" w:type="dxa"/>
          </w:tcPr>
          <w:p w14:paraId="70514209" w14:textId="7C1143BB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6130E6" w14:paraId="6A4D6061" w14:textId="77777777" w:rsidTr="00A24343">
        <w:trPr>
          <w:trHeight w:val="457"/>
          <w:jc w:val="center"/>
        </w:trPr>
        <w:tc>
          <w:tcPr>
            <w:tcW w:w="849" w:type="dxa"/>
          </w:tcPr>
          <w:p w14:paraId="506F7A62" w14:textId="35774780" w:rsidR="006130E6" w:rsidRDefault="006130E6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5FB6E807" w14:textId="77777777" w:rsidR="006130E6" w:rsidRDefault="006130E6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6F03A00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EDC33A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76EDF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1542F1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B600E7" w14:textId="77777777" w:rsidR="006130E6" w:rsidRDefault="006130E6" w:rsidP="00BB657B">
            <w:pPr>
              <w:spacing w:after="0" w:line="240" w:lineRule="auto"/>
            </w:pPr>
          </w:p>
        </w:tc>
      </w:tr>
      <w:tr w:rsidR="001B13C4" w14:paraId="4378DC2E" w14:textId="77777777" w:rsidTr="00A24343">
        <w:trPr>
          <w:trHeight w:val="457"/>
          <w:jc w:val="center"/>
        </w:trPr>
        <w:tc>
          <w:tcPr>
            <w:tcW w:w="849" w:type="dxa"/>
          </w:tcPr>
          <w:p w14:paraId="5CF8F917" w14:textId="7D70EB68" w:rsidR="001B13C4" w:rsidRDefault="001B13C4" w:rsidP="00BB657B">
            <w:pPr>
              <w:spacing w:after="0" w:line="240" w:lineRule="auto"/>
            </w:pPr>
            <w:r>
              <w:t>3</w:t>
            </w:r>
          </w:p>
        </w:tc>
        <w:tc>
          <w:tcPr>
            <w:tcW w:w="5584" w:type="dxa"/>
          </w:tcPr>
          <w:p w14:paraId="5678DB58" w14:textId="77777777" w:rsidR="001B13C4" w:rsidRDefault="001B13C4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75839FB3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9282F9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B7687D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730820A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AF99293" w14:textId="77777777" w:rsidR="001B13C4" w:rsidRDefault="001B13C4" w:rsidP="00BB657B">
            <w:pPr>
              <w:spacing w:after="0" w:line="240" w:lineRule="auto"/>
            </w:pPr>
          </w:p>
        </w:tc>
      </w:tr>
      <w:tr w:rsidR="001B13C4" w14:paraId="561E0473" w14:textId="77777777" w:rsidTr="00A24343">
        <w:trPr>
          <w:trHeight w:val="457"/>
          <w:jc w:val="center"/>
        </w:trPr>
        <w:tc>
          <w:tcPr>
            <w:tcW w:w="849" w:type="dxa"/>
          </w:tcPr>
          <w:p w14:paraId="7B79E2E3" w14:textId="7003F3DB" w:rsidR="001B13C4" w:rsidRDefault="001B13C4" w:rsidP="00BB657B">
            <w:pPr>
              <w:spacing w:after="0" w:line="240" w:lineRule="auto"/>
            </w:pPr>
            <w:r>
              <w:t>4</w:t>
            </w:r>
          </w:p>
        </w:tc>
        <w:tc>
          <w:tcPr>
            <w:tcW w:w="5584" w:type="dxa"/>
          </w:tcPr>
          <w:p w14:paraId="0E02105C" w14:textId="77777777" w:rsidR="001B13C4" w:rsidRDefault="001B13C4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03A5080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2EDF05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2E9637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458437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4EDE95B" w14:textId="77777777" w:rsidR="001B13C4" w:rsidRDefault="001B13C4" w:rsidP="00BB657B">
            <w:pPr>
              <w:spacing w:after="0" w:line="240" w:lineRule="auto"/>
            </w:pPr>
          </w:p>
        </w:tc>
      </w:tr>
      <w:tr w:rsidR="001B13C4" w14:paraId="3DA8527A" w14:textId="77777777" w:rsidTr="00A24343">
        <w:trPr>
          <w:trHeight w:val="457"/>
          <w:jc w:val="center"/>
        </w:trPr>
        <w:tc>
          <w:tcPr>
            <w:tcW w:w="849" w:type="dxa"/>
          </w:tcPr>
          <w:p w14:paraId="3FF15F87" w14:textId="62AF1B28" w:rsidR="001B13C4" w:rsidRDefault="001B13C4" w:rsidP="00BB657B">
            <w:pPr>
              <w:spacing w:after="0" w:line="240" w:lineRule="auto"/>
            </w:pPr>
            <w:r>
              <w:t>5</w:t>
            </w:r>
          </w:p>
        </w:tc>
        <w:tc>
          <w:tcPr>
            <w:tcW w:w="5584" w:type="dxa"/>
          </w:tcPr>
          <w:p w14:paraId="29EAA226" w14:textId="77777777" w:rsidR="001B13C4" w:rsidRDefault="001B13C4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95B590F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745257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987AECA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497DC2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6A576A" w14:textId="77777777" w:rsidR="001B13C4" w:rsidRDefault="001B13C4" w:rsidP="00BB657B">
            <w:pPr>
              <w:spacing w:after="0" w:line="240" w:lineRule="auto"/>
            </w:pPr>
          </w:p>
        </w:tc>
      </w:tr>
      <w:tr w:rsidR="001B13C4" w14:paraId="0A404C17" w14:textId="77777777" w:rsidTr="00A24343">
        <w:trPr>
          <w:trHeight w:val="457"/>
          <w:jc w:val="center"/>
        </w:trPr>
        <w:tc>
          <w:tcPr>
            <w:tcW w:w="849" w:type="dxa"/>
          </w:tcPr>
          <w:p w14:paraId="61EA6BBB" w14:textId="5FB3D383" w:rsidR="001B13C4" w:rsidRDefault="001B13C4" w:rsidP="00BB657B">
            <w:pPr>
              <w:spacing w:after="0" w:line="240" w:lineRule="auto"/>
            </w:pPr>
            <w:r>
              <w:t>6</w:t>
            </w:r>
          </w:p>
        </w:tc>
        <w:tc>
          <w:tcPr>
            <w:tcW w:w="5584" w:type="dxa"/>
          </w:tcPr>
          <w:p w14:paraId="7933D7F2" w14:textId="77777777" w:rsidR="001B13C4" w:rsidRDefault="001B13C4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54F05826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727FC0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A9BA956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0BC381C" w14:textId="77777777" w:rsidR="001B13C4" w:rsidRDefault="001B13C4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FC16B5B" w14:textId="77777777" w:rsidR="001B13C4" w:rsidRDefault="001B13C4" w:rsidP="00BB657B">
            <w:pPr>
              <w:spacing w:after="0" w:line="240" w:lineRule="auto"/>
            </w:pPr>
          </w:p>
        </w:tc>
      </w:tr>
      <w:tr w:rsidR="00770017" w14:paraId="28E9405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780440A" w14:textId="77777777" w:rsidR="00770017" w:rsidRPr="00770017" w:rsidRDefault="00770017" w:rsidP="00770017"/>
          <w:p w14:paraId="4EBF0E85" w14:textId="3FBE4DF4" w:rsidR="00770017" w:rsidRPr="00770017" w:rsidRDefault="00770017" w:rsidP="00770017">
            <w:r w:rsidRPr="00770017">
              <w:t>VALOR TOTAL DE LA OFERTA: …………………………………</w:t>
            </w:r>
            <w:r w:rsidR="00617946" w:rsidRPr="00770017">
              <w:t>…</w:t>
            </w:r>
            <w:r w:rsidRPr="00770017">
              <w:t>……… RD$</w:t>
            </w:r>
          </w:p>
          <w:p w14:paraId="129CEAD2" w14:textId="0B83A126" w:rsidR="00770017" w:rsidRPr="00770017" w:rsidRDefault="00770017" w:rsidP="00770017">
            <w:r w:rsidRPr="00770017">
              <w:t xml:space="preserve">Valor total de la oferta en </w:t>
            </w:r>
            <w:r w:rsidR="00617946" w:rsidRPr="00770017">
              <w:t>letras…</w:t>
            </w:r>
            <w:r w:rsidRPr="00770017">
              <w:t>………………………………………………………………………………………………………………………………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E6D2B3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61F2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35601" w14:textId="77777777" w:rsidR="007851FD" w:rsidRDefault="007851FD" w:rsidP="001007E7">
      <w:pPr>
        <w:spacing w:after="0" w:line="240" w:lineRule="auto"/>
      </w:pPr>
      <w:r>
        <w:separator/>
      </w:r>
    </w:p>
  </w:endnote>
  <w:endnote w:type="continuationSeparator" w:id="0">
    <w:p w14:paraId="7806F1D2" w14:textId="77777777" w:rsidR="007851FD" w:rsidRDefault="007851F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2F86" w14:textId="77777777" w:rsidR="001007E7" w:rsidRDefault="00BA3813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2F2E739" w14:textId="77777777" w:rsidR="001007E7" w:rsidRDefault="00BA381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9404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C030E" w14:textId="77777777" w:rsidR="007851FD" w:rsidRDefault="007851FD" w:rsidP="001007E7">
      <w:pPr>
        <w:spacing w:after="0" w:line="240" w:lineRule="auto"/>
      </w:pPr>
      <w:r>
        <w:separator/>
      </w:r>
    </w:p>
  </w:footnote>
  <w:footnote w:type="continuationSeparator" w:id="0">
    <w:p w14:paraId="5AB4EEAF" w14:textId="77777777" w:rsidR="007851FD" w:rsidRDefault="007851F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20DD8"/>
    <w:rsid w:val="00034DD9"/>
    <w:rsid w:val="000B1068"/>
    <w:rsid w:val="000B5250"/>
    <w:rsid w:val="001007E7"/>
    <w:rsid w:val="001020C0"/>
    <w:rsid w:val="00123B8D"/>
    <w:rsid w:val="00157600"/>
    <w:rsid w:val="00170EC5"/>
    <w:rsid w:val="0017148B"/>
    <w:rsid w:val="00191ED7"/>
    <w:rsid w:val="00194FF2"/>
    <w:rsid w:val="001B13C4"/>
    <w:rsid w:val="001C3348"/>
    <w:rsid w:val="001F73A7"/>
    <w:rsid w:val="00200073"/>
    <w:rsid w:val="00204E34"/>
    <w:rsid w:val="0021224E"/>
    <w:rsid w:val="00215A5F"/>
    <w:rsid w:val="0022098A"/>
    <w:rsid w:val="002419A1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631BD"/>
    <w:rsid w:val="0037246F"/>
    <w:rsid w:val="00381529"/>
    <w:rsid w:val="003A4539"/>
    <w:rsid w:val="003B29C3"/>
    <w:rsid w:val="003B38E0"/>
    <w:rsid w:val="003E6D44"/>
    <w:rsid w:val="00403697"/>
    <w:rsid w:val="0042329D"/>
    <w:rsid w:val="0042490F"/>
    <w:rsid w:val="0045301D"/>
    <w:rsid w:val="00466B9C"/>
    <w:rsid w:val="004767CC"/>
    <w:rsid w:val="004906C6"/>
    <w:rsid w:val="0049643D"/>
    <w:rsid w:val="004C4743"/>
    <w:rsid w:val="004E4F9F"/>
    <w:rsid w:val="0050159B"/>
    <w:rsid w:val="00501852"/>
    <w:rsid w:val="00513A42"/>
    <w:rsid w:val="00535962"/>
    <w:rsid w:val="005A774B"/>
    <w:rsid w:val="005B442B"/>
    <w:rsid w:val="005D0D63"/>
    <w:rsid w:val="005F6D10"/>
    <w:rsid w:val="00611A07"/>
    <w:rsid w:val="006130E6"/>
    <w:rsid w:val="00617946"/>
    <w:rsid w:val="0062592A"/>
    <w:rsid w:val="006506D0"/>
    <w:rsid w:val="00651E48"/>
    <w:rsid w:val="006709BC"/>
    <w:rsid w:val="0069507F"/>
    <w:rsid w:val="006E71D1"/>
    <w:rsid w:val="00742298"/>
    <w:rsid w:val="00770017"/>
    <w:rsid w:val="00780880"/>
    <w:rsid w:val="007851FD"/>
    <w:rsid w:val="00787C79"/>
    <w:rsid w:val="007B4164"/>
    <w:rsid w:val="007B546B"/>
    <w:rsid w:val="007B6F6F"/>
    <w:rsid w:val="007E0233"/>
    <w:rsid w:val="007F3E51"/>
    <w:rsid w:val="007F7A0B"/>
    <w:rsid w:val="00810515"/>
    <w:rsid w:val="0083342F"/>
    <w:rsid w:val="00846E79"/>
    <w:rsid w:val="00854B4F"/>
    <w:rsid w:val="00896CAB"/>
    <w:rsid w:val="008970D6"/>
    <w:rsid w:val="008B3AE5"/>
    <w:rsid w:val="008E407A"/>
    <w:rsid w:val="009002B4"/>
    <w:rsid w:val="00957FDA"/>
    <w:rsid w:val="009773D3"/>
    <w:rsid w:val="00983978"/>
    <w:rsid w:val="009A2AEC"/>
    <w:rsid w:val="009B0931"/>
    <w:rsid w:val="009E0472"/>
    <w:rsid w:val="009E0F74"/>
    <w:rsid w:val="009E45D5"/>
    <w:rsid w:val="00A00F51"/>
    <w:rsid w:val="00A16099"/>
    <w:rsid w:val="00A24343"/>
    <w:rsid w:val="00A31777"/>
    <w:rsid w:val="00A640BD"/>
    <w:rsid w:val="00AB4966"/>
    <w:rsid w:val="00AC7631"/>
    <w:rsid w:val="00AD7919"/>
    <w:rsid w:val="00AF0D2F"/>
    <w:rsid w:val="00B0156F"/>
    <w:rsid w:val="00B3101F"/>
    <w:rsid w:val="00B420BA"/>
    <w:rsid w:val="00B61D08"/>
    <w:rsid w:val="00B62EEF"/>
    <w:rsid w:val="00B77263"/>
    <w:rsid w:val="00B908F3"/>
    <w:rsid w:val="00B9237C"/>
    <w:rsid w:val="00B97B51"/>
    <w:rsid w:val="00BA3813"/>
    <w:rsid w:val="00BC1D0C"/>
    <w:rsid w:val="00BC61BD"/>
    <w:rsid w:val="00BE2A5E"/>
    <w:rsid w:val="00BE4FB0"/>
    <w:rsid w:val="00BF1AD5"/>
    <w:rsid w:val="00C644BF"/>
    <w:rsid w:val="00C66D08"/>
    <w:rsid w:val="00C90D2A"/>
    <w:rsid w:val="00CA4661"/>
    <w:rsid w:val="00CE6655"/>
    <w:rsid w:val="00CE67A3"/>
    <w:rsid w:val="00D023E9"/>
    <w:rsid w:val="00D24FA7"/>
    <w:rsid w:val="00D64696"/>
    <w:rsid w:val="00D75B33"/>
    <w:rsid w:val="00D903B5"/>
    <w:rsid w:val="00D90D49"/>
    <w:rsid w:val="00DC5D96"/>
    <w:rsid w:val="00DD4F3E"/>
    <w:rsid w:val="00DD6514"/>
    <w:rsid w:val="00E13E55"/>
    <w:rsid w:val="00E3360B"/>
    <w:rsid w:val="00E3382C"/>
    <w:rsid w:val="00E35720"/>
    <w:rsid w:val="00E5492A"/>
    <w:rsid w:val="00E71524"/>
    <w:rsid w:val="00E96D05"/>
    <w:rsid w:val="00EA7406"/>
    <w:rsid w:val="00EB128A"/>
    <w:rsid w:val="00EE4F85"/>
    <w:rsid w:val="00F116C5"/>
    <w:rsid w:val="00F225BF"/>
    <w:rsid w:val="00F25B99"/>
    <w:rsid w:val="00F4086F"/>
    <w:rsid w:val="00F53753"/>
    <w:rsid w:val="00F70E50"/>
    <w:rsid w:val="00F7167E"/>
    <w:rsid w:val="00F7443C"/>
    <w:rsid w:val="00F76C95"/>
    <w:rsid w:val="00FC280C"/>
    <w:rsid w:val="00FC2870"/>
    <w:rsid w:val="00FD416D"/>
    <w:rsid w:val="00FE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770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77001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7700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A27C8-BF56-48B4-AD2A-776185EF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Jose Alejandro Maria Leon</cp:lastModifiedBy>
  <cp:revision>2</cp:revision>
  <cp:lastPrinted>2011-03-04T18:27:00Z</cp:lastPrinted>
  <dcterms:created xsi:type="dcterms:W3CDTF">2026-09-22T18:32:00Z</dcterms:created>
  <dcterms:modified xsi:type="dcterms:W3CDTF">2026-09-22T18:32:00Z</dcterms:modified>
</cp:coreProperties>
</file>