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BDD93" w14:textId="127A0612" w:rsidR="00535962" w:rsidRPr="00F7167E" w:rsidRDefault="009A0C35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A10035" wp14:editId="25499230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8AA493" w14:textId="77777777" w:rsidR="002E1412" w:rsidRPr="002E1412" w:rsidRDefault="009A0C3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A10035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078AA493" w14:textId="77777777" w:rsidR="002E1412" w:rsidRPr="002E1412" w:rsidRDefault="009A0C3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7791D7AE" wp14:editId="310C13BD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75E184C" wp14:editId="0B16311A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3175" t="6350" r="635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EE71B79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7CC71DE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5E184C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EE71B79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7CC71DE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D6DEE5" wp14:editId="1C84A8BC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5D0CF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6DEE5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5E15D0CF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31D560" wp14:editId="3AEE32F3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29A2C375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C085EDE" wp14:editId="482C46BC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1D560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29A2C375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C085EDE" wp14:editId="482C46BC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0FA02AD8" w14:textId="7C6F2856" w:rsidR="00535962" w:rsidRPr="00535962" w:rsidRDefault="009A0C35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FD3AA14" wp14:editId="099035DD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BCCA4C" w14:textId="77777777" w:rsidR="00F7443C" w:rsidRPr="004767CC" w:rsidRDefault="009A0C3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3AA14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4DBCCA4C" w14:textId="77777777" w:rsidR="00F7443C" w:rsidRPr="004767CC" w:rsidRDefault="009A0C3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3091D1" wp14:editId="1714E43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287B80" w14:textId="77777777" w:rsidR="0026335F" w:rsidRPr="0026335F" w:rsidRDefault="009A0C3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091D1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2E287B80" w14:textId="77777777" w:rsidR="0026335F" w:rsidRPr="0026335F" w:rsidRDefault="009A0C3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E985D2A" w14:textId="0AD15D52" w:rsidR="00535962" w:rsidRDefault="009A0C35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056BC85" wp14:editId="293FACB5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22F1B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6BC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A22F1B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63ACCAF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0A6E9CBE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18CB007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EDC784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AFEAFA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07A5898A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49A2DE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9DED3C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47028D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DDB202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1534BEA7" w14:textId="77777777" w:rsidTr="00A24343">
        <w:trPr>
          <w:trHeight w:val="457"/>
          <w:jc w:val="center"/>
        </w:trPr>
        <w:tc>
          <w:tcPr>
            <w:tcW w:w="849" w:type="dxa"/>
          </w:tcPr>
          <w:p w14:paraId="507FED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6CC13B3" w14:textId="77777777" w:rsidR="0037246F" w:rsidRDefault="0037246F" w:rsidP="00BB657B">
            <w:pPr>
              <w:spacing w:after="0" w:line="240" w:lineRule="auto"/>
            </w:pPr>
          </w:p>
          <w:p w14:paraId="6E1CAE8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D60CF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5FCCD6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E60D6D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41FAC1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E198CA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BBEDF5A" w14:textId="77777777" w:rsidTr="00A24343">
        <w:trPr>
          <w:trHeight w:val="477"/>
          <w:jc w:val="center"/>
        </w:trPr>
        <w:tc>
          <w:tcPr>
            <w:tcW w:w="849" w:type="dxa"/>
          </w:tcPr>
          <w:p w14:paraId="2382CF0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C4E2360" w14:textId="77777777" w:rsidR="0037246F" w:rsidRDefault="0037246F" w:rsidP="00BB657B">
            <w:pPr>
              <w:spacing w:after="0" w:line="240" w:lineRule="auto"/>
            </w:pPr>
          </w:p>
          <w:p w14:paraId="0CB00B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A93CA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897A5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82705A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C103A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5A7A70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C0B9DBF" w14:textId="77777777" w:rsidTr="00A24343">
        <w:trPr>
          <w:trHeight w:val="477"/>
          <w:jc w:val="center"/>
        </w:trPr>
        <w:tc>
          <w:tcPr>
            <w:tcW w:w="849" w:type="dxa"/>
          </w:tcPr>
          <w:p w14:paraId="248B61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22D207A" w14:textId="77777777" w:rsidR="0037246F" w:rsidRDefault="0037246F" w:rsidP="00BB657B">
            <w:pPr>
              <w:spacing w:after="0" w:line="240" w:lineRule="auto"/>
            </w:pPr>
          </w:p>
          <w:p w14:paraId="6843AA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6F5D92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099626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760AEB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31C27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A1CC05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DBE676E" w14:textId="77777777" w:rsidTr="00A24343">
        <w:trPr>
          <w:trHeight w:val="477"/>
          <w:jc w:val="center"/>
        </w:trPr>
        <w:tc>
          <w:tcPr>
            <w:tcW w:w="849" w:type="dxa"/>
          </w:tcPr>
          <w:p w14:paraId="64AFA7E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1C99BD7" w14:textId="77777777" w:rsidR="0037246F" w:rsidRDefault="0037246F" w:rsidP="00BB657B">
            <w:pPr>
              <w:spacing w:after="0" w:line="240" w:lineRule="auto"/>
            </w:pPr>
          </w:p>
          <w:p w14:paraId="6E6C6D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0A480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1E2C1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318214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FC05D4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1C8570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C4A108F" w14:textId="77777777" w:rsidTr="00A24343">
        <w:trPr>
          <w:trHeight w:val="477"/>
          <w:jc w:val="center"/>
        </w:trPr>
        <w:tc>
          <w:tcPr>
            <w:tcW w:w="849" w:type="dxa"/>
          </w:tcPr>
          <w:p w14:paraId="2C92A4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0CDFA42" w14:textId="77777777" w:rsidR="0037246F" w:rsidRDefault="0037246F" w:rsidP="00BB657B">
            <w:pPr>
              <w:spacing w:after="0" w:line="240" w:lineRule="auto"/>
            </w:pPr>
          </w:p>
          <w:p w14:paraId="490667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5BD9C2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1D3B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A8BC59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F2832C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31F9D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752FBEA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006A1000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FF47F80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1CC57D9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5974947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7E2F9A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98FE20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FDF953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F6B406F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093AEAC" w14:textId="2AAC4B18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A0C35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A8AF9A1" wp14:editId="2D44278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D5D4F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AF9A1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55D5D4F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BC2EB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3EDC5DF1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233E1" w14:textId="78E69CD7" w:rsidR="001007E7" w:rsidRDefault="009A0C35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9B2E3E" wp14:editId="0B3B317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A27D33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5AA04B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684A021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29B2E3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65A27D33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5AA04B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684A021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B0CFD4D" w14:textId="4FBB1682" w:rsidR="001007E7" w:rsidRDefault="009A0C3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49DF74" wp14:editId="412F5420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94FFEB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49DF74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694FFEB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C5E6682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B0E6AAB" wp14:editId="431EC99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7C8F8D0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781FB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0014F8AE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0F2934F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3AE1087F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0C35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7A8D5E03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Rafael Eduardo Ramírez Isidor</cp:lastModifiedBy>
  <cp:revision>2</cp:revision>
  <cp:lastPrinted>2011-03-04T18:27:00Z</cp:lastPrinted>
  <dcterms:created xsi:type="dcterms:W3CDTF">2022-11-16T17:14:00Z</dcterms:created>
  <dcterms:modified xsi:type="dcterms:W3CDTF">2022-11-16T17:14:00Z</dcterms:modified>
</cp:coreProperties>
</file>