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4AA40458">
                <wp:simplePos x="0" y="0"/>
                <wp:positionH relativeFrom="column">
                  <wp:posOffset>4105273</wp:posOffset>
                </wp:positionH>
                <wp:positionV relativeFrom="paragraph">
                  <wp:posOffset>-466725</wp:posOffset>
                </wp:positionV>
                <wp:extent cx="1948322" cy="701040"/>
                <wp:effectExtent l="0" t="0" r="1397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8322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195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alias w:val="No. del Expediente de Compras "/>
                                      <w:tag w:val="No. del Expediente de Compras "/>
                                      <w:id w:val="-106195332"/>
                                    </w:sdtPr>
                                    <w:sdtContent>
                                      <w:p w14:paraId="361D92CC" w14:textId="5DF0804B" w:rsidR="006649E0" w:rsidRPr="006649E0" w:rsidRDefault="006649E0" w:rsidP="006649E0">
                                        <w:pPr>
                                          <w:spacing w:line="259" w:lineRule="auto"/>
                                          <w:ind w:left="113"/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  <w:r w:rsidRPr="006649E0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ITLA-DAF-CM-2026-00</w:t>
                                        </w:r>
                                        <w:r w:rsidR="003844A1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52</w:t>
                                        </w:r>
                                      </w:p>
                                    </w:sdtContent>
                                  </w:sdt>
                                  <w:p w14:paraId="703CCB4C" w14:textId="2795677D" w:rsidR="005B6670" w:rsidRPr="001543BE" w:rsidRDefault="005B6670" w:rsidP="005B6670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</w:p>
                                  <w:p w14:paraId="6DE12D6E" w14:textId="67501C5E" w:rsidR="001466B0" w:rsidRPr="00535962" w:rsidRDefault="00000000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3.4pt;height:55.2pt;z-index:25165824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195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alias w:val="No. del Expediente de Compras "/>
                                <w:tag w:val="No. del Expediente de Compras "/>
                                <w:id w:val="-106195332"/>
                              </w:sdtPr>
                              <w:sdtContent>
                                <w:p w14:paraId="361D92CC" w14:textId="5DF0804B" w:rsidR="006649E0" w:rsidRPr="006649E0" w:rsidRDefault="006649E0" w:rsidP="006649E0">
                                  <w:pPr>
                                    <w:spacing w:line="259" w:lineRule="auto"/>
                                    <w:ind w:left="113"/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 w:rsidRPr="006649E0"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ITLA-DAF-CM-2026-00</w:t>
                                  </w:r>
                                  <w:r w:rsidR="003844A1"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52</w:t>
                                  </w:r>
                                </w:p>
                              </w:sdtContent>
                            </w:sdt>
                            <w:p w14:paraId="703CCB4C" w14:textId="2795677D" w:rsidR="005B6670" w:rsidRPr="001543BE" w:rsidRDefault="005B6670" w:rsidP="005B6670">
                              <w:pPr>
                                <w:spacing w:line="259" w:lineRule="auto"/>
                                <w:ind w:left="113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</w:p>
                            <w:p w14:paraId="6DE12D6E" w14:textId="67501C5E" w:rsidR="001466B0" w:rsidRPr="00535962" w:rsidRDefault="00000000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4DA15" id="Text Box 2" o:spid="_x0000_s1031" type="#_x0000_t20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0DD82FBD" w14:textId="77777777" w:rsidR="00BC61BD" w:rsidRPr="00BC61BD" w:rsidRDefault="00B5799F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80F9861" wp14:editId="0955B814">
                                <wp:extent cx="1634887" cy="800100"/>
                                <wp:effectExtent l="0" t="0" r="0" b="0"/>
                                <wp:docPr id="18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86B99" id="Text Box 20" o:spid="_x0000_s1032" type="#_x0000_t202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LP7ezLgAAAACgEAAA8AAAAAAAAAAAAAAAAANAQAAGRycy9kb3ducmV2LnhtbFBLBQYAAAAA&#10;BAAEAPMAAABBBQAAAAA=&#10;" filled="f" stroked="f">
                <v:textbox inset="0,0,0,0">
                  <w:txbxContent>
                    <w:p w14:paraId="1A64245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03867429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775BCC">
                                  <w:rPr>
                                    <w:rStyle w:val="Style5"/>
                                    <w:lang w:val="es-DO"/>
                                  </w:rPr>
                                  <w:t>29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0F0C48">
                                  <w:rPr>
                                    <w:rStyle w:val="Style5"/>
                                    <w:lang w:val="es-DO"/>
                                  </w:rPr>
                                  <w:t>ju</w:t>
                                </w:r>
                                <w:r w:rsidR="00775BCC">
                                  <w:rPr>
                                    <w:rStyle w:val="Style5"/>
                                    <w:lang w:val="es-DO"/>
                                  </w:rPr>
                                  <w:t>l</w:t>
                                </w:r>
                                <w:r w:rsidR="000F0C48">
                                  <w:rPr>
                                    <w:rStyle w:val="Style5"/>
                                    <w:lang w:val="es-DO"/>
                                  </w:rPr>
                                  <w:t>io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" filled="f" stroked="f">
                <v:textbox>
                  <w:txbxContent>
                    <w:p w14:paraId="606892E7" w14:textId="03867429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775BCC">
                            <w:rPr>
                              <w:rStyle w:val="Style5"/>
                              <w:lang w:val="es-DO"/>
                            </w:rPr>
                            <w:t>29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0F0C48">
                            <w:rPr>
                              <w:rStyle w:val="Style5"/>
                              <w:lang w:val="es-DO"/>
                            </w:rPr>
                            <w:t>ju</w:t>
                          </w:r>
                          <w:r w:rsidR="00775BCC">
                            <w:rPr>
                              <w:rStyle w:val="Style5"/>
                              <w:lang w:val="es-DO"/>
                            </w:rPr>
                            <w:t>l</w:t>
                          </w:r>
                          <w:r w:rsidR="000F0C48">
                            <w:rPr>
                              <w:rStyle w:val="Style5"/>
                              <w:lang w:val="es-DO"/>
                            </w:rPr>
                            <w:t>io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EC08D" id="Text Box 13" o:spid="_x0000_s1034" type="#_x0000_t202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602105A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3B490" id="Text Box 16" o:spid="_x0000_s1035" type="#_x0000_t202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5CD71AA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75142" id="Text Box 18" o:spid="_x0000_s1036" type="#_x0000_t202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EB2C69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92E98" id="Text Box 17" o:spid="_x0000_s1037" type="#_x0000_t202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CE868F3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</w:t>
            </w:r>
            <w:proofErr w:type="gramStart"/>
            <w:r w:rsidR="00E82502" w:rsidRPr="77860902">
              <w:rPr>
                <w:spacing w:val="-2"/>
                <w:sz w:val="22"/>
                <w:szCs w:val="22"/>
              </w:rPr>
              <w:t>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</w:t>
            </w:r>
            <w:proofErr w:type="gramEnd"/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3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48A48" w14:textId="77777777" w:rsidR="00CA6A76" w:rsidRDefault="00CA6A76" w:rsidP="001007E7">
      <w:pPr>
        <w:spacing w:after="0" w:line="240" w:lineRule="auto"/>
      </w:pPr>
      <w:r>
        <w:separator/>
      </w:r>
    </w:p>
  </w:endnote>
  <w:endnote w:type="continuationSeparator" w:id="0">
    <w:p w14:paraId="51DD52D7" w14:textId="77777777" w:rsidR="00CA6A76" w:rsidRDefault="00CA6A7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64E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4A8A3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38838E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9ECE702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3BBEA" id="Text Box 1" o:spid="_x0000_s1039" type="#_x0000_t202" style="position:absolute;margin-left:-5.1pt;margin-top:-2.25pt;width:67pt;height:13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8DB2A3D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B109F" w14:textId="77777777" w:rsidR="00CA6A76" w:rsidRDefault="00CA6A76" w:rsidP="001007E7">
      <w:pPr>
        <w:spacing w:after="0" w:line="240" w:lineRule="auto"/>
      </w:pPr>
      <w:r>
        <w:separator/>
      </w:r>
    </w:p>
  </w:footnote>
  <w:footnote w:type="continuationSeparator" w:id="0">
    <w:p w14:paraId="450F6060" w14:textId="77777777" w:rsidR="00CA6A76" w:rsidRDefault="00CA6A76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5479"/>
    <w:rsid w:val="0005792C"/>
    <w:rsid w:val="00062E45"/>
    <w:rsid w:val="000775AD"/>
    <w:rsid w:val="0008216C"/>
    <w:rsid w:val="000A7689"/>
    <w:rsid w:val="000B0DCD"/>
    <w:rsid w:val="000E02D9"/>
    <w:rsid w:val="000F0C48"/>
    <w:rsid w:val="000F263A"/>
    <w:rsid w:val="001007E7"/>
    <w:rsid w:val="001020C0"/>
    <w:rsid w:val="00130132"/>
    <w:rsid w:val="00140EAC"/>
    <w:rsid w:val="00142C25"/>
    <w:rsid w:val="001466B0"/>
    <w:rsid w:val="00157600"/>
    <w:rsid w:val="00160CEE"/>
    <w:rsid w:val="00170EC5"/>
    <w:rsid w:val="00181E8D"/>
    <w:rsid w:val="00194FF2"/>
    <w:rsid w:val="001A3F92"/>
    <w:rsid w:val="001B4F23"/>
    <w:rsid w:val="001C71FA"/>
    <w:rsid w:val="001F73A7"/>
    <w:rsid w:val="002009A7"/>
    <w:rsid w:val="0022190D"/>
    <w:rsid w:val="00253DBA"/>
    <w:rsid w:val="0026335F"/>
    <w:rsid w:val="00286B33"/>
    <w:rsid w:val="00295BD4"/>
    <w:rsid w:val="002A1A6B"/>
    <w:rsid w:val="002A5FB2"/>
    <w:rsid w:val="002D451D"/>
    <w:rsid w:val="002D6D6A"/>
    <w:rsid w:val="002E1412"/>
    <w:rsid w:val="0031186D"/>
    <w:rsid w:val="00314023"/>
    <w:rsid w:val="00314D57"/>
    <w:rsid w:val="0033002D"/>
    <w:rsid w:val="003350BA"/>
    <w:rsid w:val="003357C4"/>
    <w:rsid w:val="003365DF"/>
    <w:rsid w:val="00341484"/>
    <w:rsid w:val="0034658A"/>
    <w:rsid w:val="00356FAC"/>
    <w:rsid w:val="00361ADF"/>
    <w:rsid w:val="003844A1"/>
    <w:rsid w:val="00384D4C"/>
    <w:rsid w:val="00392351"/>
    <w:rsid w:val="003A38B2"/>
    <w:rsid w:val="003A6141"/>
    <w:rsid w:val="003C5095"/>
    <w:rsid w:val="00404131"/>
    <w:rsid w:val="00415913"/>
    <w:rsid w:val="0042490F"/>
    <w:rsid w:val="004379A6"/>
    <w:rsid w:val="0044234A"/>
    <w:rsid w:val="00442C97"/>
    <w:rsid w:val="00456C17"/>
    <w:rsid w:val="00465CE0"/>
    <w:rsid w:val="00466B9C"/>
    <w:rsid w:val="00496B18"/>
    <w:rsid w:val="004A2CA3"/>
    <w:rsid w:val="004B30DA"/>
    <w:rsid w:val="004D45A8"/>
    <w:rsid w:val="005232B3"/>
    <w:rsid w:val="00535962"/>
    <w:rsid w:val="005528D5"/>
    <w:rsid w:val="00573D3B"/>
    <w:rsid w:val="00590BEF"/>
    <w:rsid w:val="005B6670"/>
    <w:rsid w:val="00611A07"/>
    <w:rsid w:val="0061575E"/>
    <w:rsid w:val="0062592A"/>
    <w:rsid w:val="00630D23"/>
    <w:rsid w:val="0064588D"/>
    <w:rsid w:val="006506D0"/>
    <w:rsid w:val="00651E48"/>
    <w:rsid w:val="006649E0"/>
    <w:rsid w:val="00666D56"/>
    <w:rsid w:val="006709BC"/>
    <w:rsid w:val="006A488C"/>
    <w:rsid w:val="006B6427"/>
    <w:rsid w:val="006C249E"/>
    <w:rsid w:val="006E60D7"/>
    <w:rsid w:val="006F567F"/>
    <w:rsid w:val="007233F3"/>
    <w:rsid w:val="00725091"/>
    <w:rsid w:val="007341E8"/>
    <w:rsid w:val="007374C8"/>
    <w:rsid w:val="00743FB9"/>
    <w:rsid w:val="00767E6B"/>
    <w:rsid w:val="00773C56"/>
    <w:rsid w:val="00775BCC"/>
    <w:rsid w:val="00780880"/>
    <w:rsid w:val="007B0E1F"/>
    <w:rsid w:val="007B4615"/>
    <w:rsid w:val="007B6F6F"/>
    <w:rsid w:val="007B6F9A"/>
    <w:rsid w:val="00802EE3"/>
    <w:rsid w:val="00804A88"/>
    <w:rsid w:val="008058A3"/>
    <w:rsid w:val="00820C9F"/>
    <w:rsid w:val="0082707E"/>
    <w:rsid w:val="008315B0"/>
    <w:rsid w:val="00840C2F"/>
    <w:rsid w:val="00844C00"/>
    <w:rsid w:val="008618EC"/>
    <w:rsid w:val="008715C9"/>
    <w:rsid w:val="008848F5"/>
    <w:rsid w:val="008A08A1"/>
    <w:rsid w:val="008B3AE5"/>
    <w:rsid w:val="008C0383"/>
    <w:rsid w:val="008C388B"/>
    <w:rsid w:val="008D4E05"/>
    <w:rsid w:val="009074EE"/>
    <w:rsid w:val="009103F6"/>
    <w:rsid w:val="00911A5B"/>
    <w:rsid w:val="009278C9"/>
    <w:rsid w:val="00934C4D"/>
    <w:rsid w:val="00945082"/>
    <w:rsid w:val="00966EEE"/>
    <w:rsid w:val="00977C54"/>
    <w:rsid w:val="00991717"/>
    <w:rsid w:val="009B2FF8"/>
    <w:rsid w:val="009B66AD"/>
    <w:rsid w:val="009F3CCE"/>
    <w:rsid w:val="009F3EAB"/>
    <w:rsid w:val="00A10F5B"/>
    <w:rsid w:val="00A16099"/>
    <w:rsid w:val="00A30983"/>
    <w:rsid w:val="00A31040"/>
    <w:rsid w:val="00A35A36"/>
    <w:rsid w:val="00A6144B"/>
    <w:rsid w:val="00A640BD"/>
    <w:rsid w:val="00A641A7"/>
    <w:rsid w:val="00A72F42"/>
    <w:rsid w:val="00A74FB3"/>
    <w:rsid w:val="00A80E3B"/>
    <w:rsid w:val="00A85364"/>
    <w:rsid w:val="00AA21CF"/>
    <w:rsid w:val="00AA64AD"/>
    <w:rsid w:val="00AB03A4"/>
    <w:rsid w:val="00AB2670"/>
    <w:rsid w:val="00AC6F71"/>
    <w:rsid w:val="00AD0F3C"/>
    <w:rsid w:val="00AD7919"/>
    <w:rsid w:val="00AF2E6B"/>
    <w:rsid w:val="00B50334"/>
    <w:rsid w:val="00B5799F"/>
    <w:rsid w:val="00B62EEF"/>
    <w:rsid w:val="00B70217"/>
    <w:rsid w:val="00B953F9"/>
    <w:rsid w:val="00B97B51"/>
    <w:rsid w:val="00BA0007"/>
    <w:rsid w:val="00BA5D77"/>
    <w:rsid w:val="00BB1D79"/>
    <w:rsid w:val="00BC1D0C"/>
    <w:rsid w:val="00BC4218"/>
    <w:rsid w:val="00BC61BD"/>
    <w:rsid w:val="00BD1586"/>
    <w:rsid w:val="00BF4335"/>
    <w:rsid w:val="00C078CB"/>
    <w:rsid w:val="00C15708"/>
    <w:rsid w:val="00C22DBE"/>
    <w:rsid w:val="00C238A2"/>
    <w:rsid w:val="00C34472"/>
    <w:rsid w:val="00C43BAE"/>
    <w:rsid w:val="00C4611B"/>
    <w:rsid w:val="00C5078F"/>
    <w:rsid w:val="00C66D08"/>
    <w:rsid w:val="00C7470C"/>
    <w:rsid w:val="00CA0E82"/>
    <w:rsid w:val="00CA164C"/>
    <w:rsid w:val="00CA4661"/>
    <w:rsid w:val="00CA6A76"/>
    <w:rsid w:val="00CC5AF8"/>
    <w:rsid w:val="00CD715E"/>
    <w:rsid w:val="00CE67A3"/>
    <w:rsid w:val="00D0375C"/>
    <w:rsid w:val="00D05043"/>
    <w:rsid w:val="00D1201E"/>
    <w:rsid w:val="00D24FA7"/>
    <w:rsid w:val="00D45A3E"/>
    <w:rsid w:val="00D56CC9"/>
    <w:rsid w:val="00D64696"/>
    <w:rsid w:val="00D66CF1"/>
    <w:rsid w:val="00D67D3D"/>
    <w:rsid w:val="00D74AB3"/>
    <w:rsid w:val="00D7526C"/>
    <w:rsid w:val="00D7710E"/>
    <w:rsid w:val="00D90D49"/>
    <w:rsid w:val="00D9600B"/>
    <w:rsid w:val="00DB5580"/>
    <w:rsid w:val="00DC5D96"/>
    <w:rsid w:val="00DC6836"/>
    <w:rsid w:val="00DD4D00"/>
    <w:rsid w:val="00DD4F3E"/>
    <w:rsid w:val="00DD706B"/>
    <w:rsid w:val="00E13E55"/>
    <w:rsid w:val="00E256CA"/>
    <w:rsid w:val="00E55617"/>
    <w:rsid w:val="00E82502"/>
    <w:rsid w:val="00E8365A"/>
    <w:rsid w:val="00EA6B34"/>
    <w:rsid w:val="00EA7406"/>
    <w:rsid w:val="00EC4E4C"/>
    <w:rsid w:val="00ED639C"/>
    <w:rsid w:val="00EE1E7B"/>
    <w:rsid w:val="00EF51BD"/>
    <w:rsid w:val="00F13995"/>
    <w:rsid w:val="00F225BF"/>
    <w:rsid w:val="00F53753"/>
    <w:rsid w:val="00F60C72"/>
    <w:rsid w:val="00F7167E"/>
    <w:rsid w:val="00F7443C"/>
    <w:rsid w:val="00F80CB1"/>
    <w:rsid w:val="00F80FB5"/>
    <w:rsid w:val="00F84D68"/>
    <w:rsid w:val="00F877CC"/>
    <w:rsid w:val="00F91293"/>
    <w:rsid w:val="00F9236D"/>
    <w:rsid w:val="00F9504D"/>
    <w:rsid w:val="00FA01DC"/>
    <w:rsid w:val="00FA53DF"/>
    <w:rsid w:val="00FB6D4F"/>
    <w:rsid w:val="00FC2870"/>
    <w:rsid w:val="00FC63AD"/>
    <w:rsid w:val="00FE736E"/>
    <w:rsid w:val="00FF610E"/>
    <w:rsid w:val="31CC7E08"/>
    <w:rsid w:val="38C6C9AE"/>
    <w:rsid w:val="45C58D76"/>
    <w:rsid w:val="63F83DC0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F42736D"/>
  <w15:docId w15:val="{46718728-8ED3-467E-AD32-08B074E6B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2.xml><?xml version="1.0" encoding="utf-8"?>
<ds:datastoreItem xmlns:ds="http://schemas.openxmlformats.org/officeDocument/2006/customXml" ds:itemID="{54588218-7233-4720-8463-3661BA580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018770-C15B-480C-BA2D-F8A4730D2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2</TotalTime>
  <Pages>1</Pages>
  <Words>155</Words>
  <Characters>855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Rachelly Hernandez</cp:lastModifiedBy>
  <cp:revision>5</cp:revision>
  <cp:lastPrinted>2011-03-04T22:48:00Z</cp:lastPrinted>
  <dcterms:created xsi:type="dcterms:W3CDTF">2026-09-04T13:12:00Z</dcterms:created>
  <dcterms:modified xsi:type="dcterms:W3CDTF">2026-09-28T13:27:00Z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