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3CCB4C" w14:textId="7955527E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ITLA-DAF-CM-20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AD7F6D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41</w:t>
                                    </w:r>
                                  </w:p>
                                  <w:p w14:paraId="6DE12D6E" w14:textId="67501C5E" w:rsidR="001466B0" w:rsidRPr="00535962" w:rsidRDefault="005221B7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3CCB4C" w14:textId="7955527E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ITLA-DAF-CM-20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AD7F6D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41</w:t>
                              </w:r>
                            </w:p>
                            <w:p w14:paraId="6DE12D6E" w14:textId="67501C5E" w:rsidR="001466B0" w:rsidRPr="00535962" w:rsidRDefault="005221B7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C3uQIAAMI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R2S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F2A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5652CBAC" w:rsidR="0026335F" w:rsidRPr="0026335F" w:rsidRDefault="005221B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F5B30">
                                  <w:rPr>
                                    <w:rStyle w:val="Style5"/>
                                    <w:lang w:val="es-DO"/>
                                  </w:rPr>
                                  <w:t>30</w:t>
                                </w:r>
                                <w:r w:rsidR="000102B4">
                                  <w:rPr>
                                    <w:rStyle w:val="Style5"/>
                                    <w:lang w:val="es-DO"/>
                                  </w:rPr>
                                  <w:t xml:space="preserve"> 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de </w:t>
                                </w:r>
                                <w:r w:rsidR="000102B4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" filled="f" stroked="f">
                <v:textbox>
                  <w:txbxContent>
                    <w:p w14:paraId="606892E7" w14:textId="5652CBAC" w:rsidR="0026335F" w:rsidRPr="0026335F" w:rsidRDefault="005221B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F5B30">
                            <w:rPr>
                              <w:rStyle w:val="Style5"/>
                              <w:lang w:val="es-DO"/>
                            </w:rPr>
                            <w:t>30</w:t>
                          </w:r>
                          <w:r w:rsidR="000102B4">
                            <w:rPr>
                              <w:rStyle w:val="Style5"/>
                              <w:lang w:val="es-DO"/>
                            </w:rPr>
                            <w:t xml:space="preserve"> 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de </w:t>
                          </w:r>
                          <w:r w:rsidR="000102B4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221B7">
                              <w:fldChar w:fldCharType="begin"/>
                            </w:r>
                            <w:r w:rsidR="005221B7">
                              <w:instrText>NUMPAGES   \* MERGEFORMAT</w:instrText>
                            </w:r>
                            <w:r w:rsidR="005221B7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221B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221B7">
                        <w:fldChar w:fldCharType="begin"/>
                      </w:r>
                      <w:r w:rsidR="005221B7">
                        <w:instrText>NUMPAGES   \* MERGEFORMAT</w:instrText>
                      </w:r>
                      <w:r w:rsidR="005221B7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221B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5221B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14:paraId="35CD71AA" w14:textId="77777777" w:rsidR="002E1412" w:rsidRPr="002E1412" w:rsidRDefault="005221B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5221B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14:paraId="2CE868F3" w14:textId="77777777" w:rsidR="002E1412" w:rsidRPr="002E1412" w:rsidRDefault="005221B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76E0C3" w14:textId="77777777" w:rsidR="005221B7" w:rsidRDefault="005221B7" w:rsidP="001007E7">
      <w:pPr>
        <w:spacing w:after="0" w:line="240" w:lineRule="auto"/>
      </w:pPr>
      <w:r>
        <w:separator/>
      </w:r>
    </w:p>
  </w:endnote>
  <w:endnote w:type="continuationSeparator" w:id="0">
    <w:p w14:paraId="17FD1AFC" w14:textId="77777777" w:rsidR="005221B7" w:rsidRDefault="005221B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A8A3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14:paraId="38838E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9ECE70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3BBEA" id="Text Box 1" o:spid="_x0000_s1039" type="#_x0000_t202" style="position:absolute;margin-left:-5.1pt;margin-top:-2.25pt;width:67pt;height:1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14:paraId="08DB2A3D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D9C08F" w14:textId="77777777" w:rsidR="005221B7" w:rsidRDefault="005221B7" w:rsidP="001007E7">
      <w:pPr>
        <w:spacing w:after="0" w:line="240" w:lineRule="auto"/>
      </w:pPr>
      <w:r>
        <w:separator/>
      </w:r>
    </w:p>
  </w:footnote>
  <w:footnote w:type="continuationSeparator" w:id="0">
    <w:p w14:paraId="7A744084" w14:textId="77777777" w:rsidR="005221B7" w:rsidRDefault="005221B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02B4"/>
    <w:rsid w:val="00034DD9"/>
    <w:rsid w:val="00045479"/>
    <w:rsid w:val="0005792C"/>
    <w:rsid w:val="000775AD"/>
    <w:rsid w:val="0008216C"/>
    <w:rsid w:val="000A7689"/>
    <w:rsid w:val="000B0DCD"/>
    <w:rsid w:val="000E02D9"/>
    <w:rsid w:val="000E36E0"/>
    <w:rsid w:val="000F0C48"/>
    <w:rsid w:val="001007E7"/>
    <w:rsid w:val="001020C0"/>
    <w:rsid w:val="00130132"/>
    <w:rsid w:val="00140EAC"/>
    <w:rsid w:val="00142C25"/>
    <w:rsid w:val="001466B0"/>
    <w:rsid w:val="00157600"/>
    <w:rsid w:val="00160CEE"/>
    <w:rsid w:val="00170EC5"/>
    <w:rsid w:val="00181E8D"/>
    <w:rsid w:val="00194FF2"/>
    <w:rsid w:val="001A3F92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2F1B23"/>
    <w:rsid w:val="0031186D"/>
    <w:rsid w:val="00314023"/>
    <w:rsid w:val="00314D57"/>
    <w:rsid w:val="003350BA"/>
    <w:rsid w:val="003365DF"/>
    <w:rsid w:val="00341484"/>
    <w:rsid w:val="0034658A"/>
    <w:rsid w:val="00356FAC"/>
    <w:rsid w:val="00361ADF"/>
    <w:rsid w:val="00383AA6"/>
    <w:rsid w:val="00384D4C"/>
    <w:rsid w:val="00392351"/>
    <w:rsid w:val="003A6141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96B18"/>
    <w:rsid w:val="004A2CA3"/>
    <w:rsid w:val="004B30DA"/>
    <w:rsid w:val="004D45A8"/>
    <w:rsid w:val="005221B7"/>
    <w:rsid w:val="005232B3"/>
    <w:rsid w:val="00535962"/>
    <w:rsid w:val="005528D5"/>
    <w:rsid w:val="00573D3B"/>
    <w:rsid w:val="00590BEF"/>
    <w:rsid w:val="005B6670"/>
    <w:rsid w:val="00611A07"/>
    <w:rsid w:val="0061575E"/>
    <w:rsid w:val="0062592A"/>
    <w:rsid w:val="00630D23"/>
    <w:rsid w:val="0064588D"/>
    <w:rsid w:val="006506D0"/>
    <w:rsid w:val="00651E48"/>
    <w:rsid w:val="00666D56"/>
    <w:rsid w:val="006709B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73C56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8F5B30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F3CCE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2670"/>
    <w:rsid w:val="00AC6F71"/>
    <w:rsid w:val="00AD0F3C"/>
    <w:rsid w:val="00AD7919"/>
    <w:rsid w:val="00AD7F6D"/>
    <w:rsid w:val="00AF2E6B"/>
    <w:rsid w:val="00B24745"/>
    <w:rsid w:val="00B50334"/>
    <w:rsid w:val="00B5799F"/>
    <w:rsid w:val="00B62EEF"/>
    <w:rsid w:val="00B92531"/>
    <w:rsid w:val="00B953F9"/>
    <w:rsid w:val="00B97B51"/>
    <w:rsid w:val="00BA0007"/>
    <w:rsid w:val="00BA5D77"/>
    <w:rsid w:val="00BB1D79"/>
    <w:rsid w:val="00BB637C"/>
    <w:rsid w:val="00BC1D0C"/>
    <w:rsid w:val="00BC4218"/>
    <w:rsid w:val="00BC61BD"/>
    <w:rsid w:val="00BD1586"/>
    <w:rsid w:val="00BF4335"/>
    <w:rsid w:val="00C078CB"/>
    <w:rsid w:val="00C15708"/>
    <w:rsid w:val="00C22DBE"/>
    <w:rsid w:val="00C238A2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715E"/>
    <w:rsid w:val="00CE67A3"/>
    <w:rsid w:val="00D0375C"/>
    <w:rsid w:val="00D05043"/>
    <w:rsid w:val="00D1201E"/>
    <w:rsid w:val="00D24FA7"/>
    <w:rsid w:val="00D26C8E"/>
    <w:rsid w:val="00D45A3E"/>
    <w:rsid w:val="00D45EC7"/>
    <w:rsid w:val="00D56CC9"/>
    <w:rsid w:val="00D64696"/>
    <w:rsid w:val="00D66CF1"/>
    <w:rsid w:val="00D67D3D"/>
    <w:rsid w:val="00D74AB3"/>
    <w:rsid w:val="00D7710E"/>
    <w:rsid w:val="00D90D49"/>
    <w:rsid w:val="00D9600B"/>
    <w:rsid w:val="00DC5D96"/>
    <w:rsid w:val="00DC6836"/>
    <w:rsid w:val="00DD4F3E"/>
    <w:rsid w:val="00DD706B"/>
    <w:rsid w:val="00DF3309"/>
    <w:rsid w:val="00E13E55"/>
    <w:rsid w:val="00E256CA"/>
    <w:rsid w:val="00E55617"/>
    <w:rsid w:val="00E82502"/>
    <w:rsid w:val="00E8365A"/>
    <w:rsid w:val="00EA6B34"/>
    <w:rsid w:val="00EA7406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E0B10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42736D"/>
  <w15:docId w15:val="{F83ED25B-91E1-41D5-9D9A-CEAD36E59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2.xml><?xml version="1.0" encoding="utf-8"?>
<ds:datastoreItem xmlns:ds="http://schemas.openxmlformats.org/officeDocument/2006/customXml" ds:itemID="{39C77D22-04B2-4017-B024-89A9C996C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EAC523-69D9-4D20-8CC8-BF49FC123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1</TotalTime>
  <Pages>1</Pages>
  <Words>150</Words>
  <Characters>860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Sharina Javier</cp:lastModifiedBy>
  <cp:revision>43</cp:revision>
  <cp:lastPrinted>2011-03-04T18:48:00Z</cp:lastPrinted>
  <dcterms:created xsi:type="dcterms:W3CDTF">2023-11-09T13:13:00Z</dcterms:created>
  <dcterms:modified xsi:type="dcterms:W3CDTF">2026-09-26T16:12:00Z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