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7DDDAF59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BB6922">
                                  <w:rPr>
                                    <w:rStyle w:val="Style2"/>
                                  </w:rPr>
                                  <w:t>213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7DDDAF59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BB6922">
                            <w:rPr>
                              <w:rStyle w:val="Style2"/>
                            </w:rPr>
                            <w:t>213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DE946" w14:textId="77777777" w:rsidR="0074512F" w:rsidRDefault="0074512F" w:rsidP="001007E7">
      <w:pPr>
        <w:spacing w:after="0" w:line="240" w:lineRule="auto"/>
      </w:pPr>
      <w:r>
        <w:separator/>
      </w:r>
    </w:p>
  </w:endnote>
  <w:endnote w:type="continuationSeparator" w:id="0">
    <w:p w14:paraId="6693C001" w14:textId="77777777" w:rsidR="0074512F" w:rsidRDefault="0074512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F06AE" w14:textId="77777777" w:rsidR="0074512F" w:rsidRDefault="0074512F" w:rsidP="001007E7">
      <w:pPr>
        <w:spacing w:after="0" w:line="240" w:lineRule="auto"/>
      </w:pPr>
      <w:r>
        <w:separator/>
      </w:r>
    </w:p>
  </w:footnote>
  <w:footnote w:type="continuationSeparator" w:id="0">
    <w:p w14:paraId="4249BFFF" w14:textId="77777777" w:rsidR="0074512F" w:rsidRDefault="0074512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4674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4512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B6922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