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5E2D7F31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5B3784">
                                  <w:rPr>
                                    <w:rStyle w:val="Style2"/>
                                  </w:rPr>
                                  <w:t>213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5E2D7F31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5B3784">
                            <w:rPr>
                              <w:rStyle w:val="Style2"/>
                            </w:rPr>
                            <w:t>213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5E1E6" w14:textId="77777777" w:rsidR="007974B9" w:rsidRDefault="007974B9" w:rsidP="001007E7">
      <w:pPr>
        <w:spacing w:after="0" w:line="240" w:lineRule="auto"/>
      </w:pPr>
      <w:r>
        <w:separator/>
      </w:r>
    </w:p>
  </w:endnote>
  <w:endnote w:type="continuationSeparator" w:id="0">
    <w:p w14:paraId="498C7307" w14:textId="77777777" w:rsidR="007974B9" w:rsidRDefault="007974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6F297" w14:textId="77777777" w:rsidR="007974B9" w:rsidRDefault="007974B9" w:rsidP="001007E7">
      <w:pPr>
        <w:spacing w:after="0" w:line="240" w:lineRule="auto"/>
      </w:pPr>
      <w:r>
        <w:separator/>
      </w:r>
    </w:p>
  </w:footnote>
  <w:footnote w:type="continuationSeparator" w:id="0">
    <w:p w14:paraId="719D678B" w14:textId="77777777" w:rsidR="007974B9" w:rsidRDefault="007974B9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772"/>
    <w:rsid w:val="00034DD9"/>
    <w:rsid w:val="00052D9A"/>
    <w:rsid w:val="00053743"/>
    <w:rsid w:val="001007E7"/>
    <w:rsid w:val="001020C0"/>
    <w:rsid w:val="00107CE2"/>
    <w:rsid w:val="00110E32"/>
    <w:rsid w:val="001166D1"/>
    <w:rsid w:val="00123B8D"/>
    <w:rsid w:val="00146039"/>
    <w:rsid w:val="00157600"/>
    <w:rsid w:val="00170EC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C4A7E"/>
    <w:rsid w:val="002C7588"/>
    <w:rsid w:val="002E1412"/>
    <w:rsid w:val="00314023"/>
    <w:rsid w:val="0031441A"/>
    <w:rsid w:val="00351DE8"/>
    <w:rsid w:val="00362B8A"/>
    <w:rsid w:val="003710B0"/>
    <w:rsid w:val="0037246F"/>
    <w:rsid w:val="003851B8"/>
    <w:rsid w:val="00387903"/>
    <w:rsid w:val="003A3AAB"/>
    <w:rsid w:val="003A4539"/>
    <w:rsid w:val="003B29C3"/>
    <w:rsid w:val="003B38E0"/>
    <w:rsid w:val="003C4344"/>
    <w:rsid w:val="003C769B"/>
    <w:rsid w:val="00403697"/>
    <w:rsid w:val="00413731"/>
    <w:rsid w:val="0042490F"/>
    <w:rsid w:val="00452C7C"/>
    <w:rsid w:val="00466B9C"/>
    <w:rsid w:val="0047489C"/>
    <w:rsid w:val="004767CC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4FD7"/>
    <w:rsid w:val="005B3784"/>
    <w:rsid w:val="005B442B"/>
    <w:rsid w:val="005C5DC1"/>
    <w:rsid w:val="005D0D63"/>
    <w:rsid w:val="005D7CDA"/>
    <w:rsid w:val="00611A07"/>
    <w:rsid w:val="0062592A"/>
    <w:rsid w:val="00636B52"/>
    <w:rsid w:val="006506D0"/>
    <w:rsid w:val="00650842"/>
    <w:rsid w:val="00651E48"/>
    <w:rsid w:val="00656B48"/>
    <w:rsid w:val="006709BC"/>
    <w:rsid w:val="006C24DB"/>
    <w:rsid w:val="006C5649"/>
    <w:rsid w:val="006D3A78"/>
    <w:rsid w:val="00736AEA"/>
    <w:rsid w:val="00747EAC"/>
    <w:rsid w:val="007716B0"/>
    <w:rsid w:val="00780880"/>
    <w:rsid w:val="007974B9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757D2"/>
    <w:rsid w:val="00886C64"/>
    <w:rsid w:val="008B24CD"/>
    <w:rsid w:val="008B3AE5"/>
    <w:rsid w:val="008C570E"/>
    <w:rsid w:val="008E1A7B"/>
    <w:rsid w:val="009000B1"/>
    <w:rsid w:val="009002B4"/>
    <w:rsid w:val="0090225B"/>
    <w:rsid w:val="00906C34"/>
    <w:rsid w:val="009233C0"/>
    <w:rsid w:val="00951B33"/>
    <w:rsid w:val="0095570D"/>
    <w:rsid w:val="00957FDA"/>
    <w:rsid w:val="009773D3"/>
    <w:rsid w:val="009828A9"/>
    <w:rsid w:val="009A2AEC"/>
    <w:rsid w:val="009A5E0A"/>
    <w:rsid w:val="009B0931"/>
    <w:rsid w:val="009B4174"/>
    <w:rsid w:val="009C00F7"/>
    <w:rsid w:val="009D0E22"/>
    <w:rsid w:val="009D58E8"/>
    <w:rsid w:val="009E0472"/>
    <w:rsid w:val="009F5AC3"/>
    <w:rsid w:val="00A16099"/>
    <w:rsid w:val="00A24343"/>
    <w:rsid w:val="00A261D2"/>
    <w:rsid w:val="00A640BD"/>
    <w:rsid w:val="00A73385"/>
    <w:rsid w:val="00A9320F"/>
    <w:rsid w:val="00AA4D90"/>
    <w:rsid w:val="00AB4966"/>
    <w:rsid w:val="00AB7922"/>
    <w:rsid w:val="00AC7631"/>
    <w:rsid w:val="00AD7919"/>
    <w:rsid w:val="00AE21AB"/>
    <w:rsid w:val="00AF0D2F"/>
    <w:rsid w:val="00AF3A51"/>
    <w:rsid w:val="00B17C28"/>
    <w:rsid w:val="00B3101F"/>
    <w:rsid w:val="00B34E22"/>
    <w:rsid w:val="00B420BA"/>
    <w:rsid w:val="00B42647"/>
    <w:rsid w:val="00B53D0E"/>
    <w:rsid w:val="00B61D08"/>
    <w:rsid w:val="00B62EEF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6D08"/>
    <w:rsid w:val="00C9478E"/>
    <w:rsid w:val="00CA4661"/>
    <w:rsid w:val="00CC393C"/>
    <w:rsid w:val="00CE67A3"/>
    <w:rsid w:val="00CE6C9E"/>
    <w:rsid w:val="00D07C33"/>
    <w:rsid w:val="00D24FA7"/>
    <w:rsid w:val="00D307B4"/>
    <w:rsid w:val="00D64696"/>
    <w:rsid w:val="00D90D49"/>
    <w:rsid w:val="00D966B7"/>
    <w:rsid w:val="00D97CCE"/>
    <w:rsid w:val="00DC5D96"/>
    <w:rsid w:val="00DD4F3E"/>
    <w:rsid w:val="00E01254"/>
    <w:rsid w:val="00E13E55"/>
    <w:rsid w:val="00E22E66"/>
    <w:rsid w:val="00E3360B"/>
    <w:rsid w:val="00E916E8"/>
    <w:rsid w:val="00E96D05"/>
    <w:rsid w:val="00EA7406"/>
    <w:rsid w:val="00EB128A"/>
    <w:rsid w:val="00EC6CCA"/>
    <w:rsid w:val="00F00348"/>
    <w:rsid w:val="00F116C5"/>
    <w:rsid w:val="00F1514F"/>
    <w:rsid w:val="00F225BF"/>
    <w:rsid w:val="00F25B99"/>
    <w:rsid w:val="00F4086F"/>
    <w:rsid w:val="00F53753"/>
    <w:rsid w:val="00F7167E"/>
    <w:rsid w:val="00F7443C"/>
    <w:rsid w:val="00F827F9"/>
    <w:rsid w:val="00FA2C19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17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Juan Francisco Felipe Moronta</cp:lastModifiedBy>
  <cp:revision>38</cp:revision>
  <cp:lastPrinted>2013-08-13T13:53:00Z</cp:lastPrinted>
  <dcterms:created xsi:type="dcterms:W3CDTF">2021-12-21T13:11:00Z</dcterms:created>
  <dcterms:modified xsi:type="dcterms:W3CDTF">2026-09-30T14:58:00Z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