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C76FC" w14:textId="0846E4C7" w:rsidR="009F0299" w:rsidRPr="00991A13" w:rsidRDefault="00991A13">
      <w:r w:rsidRPr="00991A13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9102E76" wp14:editId="0640A4EC">
                <wp:simplePos x="0" y="0"/>
                <wp:positionH relativeFrom="column">
                  <wp:posOffset>4216400</wp:posOffset>
                </wp:positionH>
                <wp:positionV relativeFrom="paragraph">
                  <wp:posOffset>234950</wp:posOffset>
                </wp:positionV>
                <wp:extent cx="2112645" cy="701040"/>
                <wp:effectExtent l="0" t="0" r="2095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64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330413601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36072C4F" w14:textId="2FB844F2" w:rsidR="00991A13" w:rsidRDefault="00991A13" w:rsidP="00991A13">
                                        <w:pPr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  <w:p w14:paraId="4C3B9709" w14:textId="77777777" w:rsidR="00991A13" w:rsidRDefault="00C10637" w:rsidP="00991A13">
                                        <w:pPr>
                                          <w:jc w:val="center"/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229E0058" w14:textId="251E00EC" w:rsidR="009F0299" w:rsidRDefault="00C10637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9DA087" w14:textId="77777777" w:rsidR="009F0299" w:rsidRDefault="00D916A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02E76" id="Group 21" o:spid="_x0000_s1026" style="position:absolute;margin-left:332pt;margin-top:18.5pt;width:166.3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msaw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330413601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36072C4F" w14:textId="2FB844F2" w:rsidR="00991A13" w:rsidRDefault="00991A13" w:rsidP="00991A13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C3B9709" w14:textId="77777777" w:rsidR="00991A13" w:rsidRDefault="00C10637" w:rsidP="00991A13">
                                  <w:pPr>
                                    <w:jc w:val="center"/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  <w:p w14:paraId="229E0058" w14:textId="251E00EC" w:rsidR="009F0299" w:rsidRDefault="00C10637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49DA087" w14:textId="77777777" w:rsidR="009F0299" w:rsidRDefault="00D916A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A0D74A5" w14:textId="77777777" w:rsidR="009F0299" w:rsidRPr="00991A13" w:rsidRDefault="00D916AE">
      <w:r w:rsidRPr="00991A13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32347341" wp14:editId="213647FA">
            <wp:simplePos x="0" y="0"/>
            <wp:positionH relativeFrom="margin">
              <wp:posOffset>2485390</wp:posOffset>
            </wp:positionH>
            <wp:positionV relativeFrom="margin">
              <wp:posOffset>338455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0A246" w14:textId="3FA0AF78" w:rsidR="009F0299" w:rsidRPr="00991A13" w:rsidRDefault="009F0299"/>
    <w:p w14:paraId="079E4A73" w14:textId="4D261636" w:rsidR="009F0299" w:rsidRPr="00991A13" w:rsidRDefault="00D916AE"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4009C" wp14:editId="28DEAA9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71F40" w14:textId="77777777" w:rsidR="009F0299" w:rsidRDefault="00D916A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4009C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A71F40" w14:textId="77777777" w:rsidR="009F0299" w:rsidRDefault="00D916A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35B709" wp14:editId="1229A205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20F5AE" w14:textId="4AA5C4BF" w:rsidR="009F0299" w:rsidRDefault="00C1063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91A13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D2466A">
                                  <w:rPr>
                                    <w:rStyle w:val="Style5"/>
                                  </w:rPr>
                                  <w:t xml:space="preserve">De </w:t>
                                </w:r>
                                <w:proofErr w:type="spellStart"/>
                                <w:r w:rsidR="00D2466A">
                                  <w:rPr>
                                    <w:rStyle w:val="Style5"/>
                                  </w:rPr>
                                  <w:t>de</w:t>
                                </w:r>
                                <w:proofErr w:type="spellEnd"/>
                                <w:r w:rsidR="00991A13">
                                  <w:rPr>
                                    <w:rStyle w:val="Style5"/>
                                  </w:rPr>
                                  <w:t xml:space="preserve"> 202</w:t>
                                </w:r>
                                <w:r w:rsidR="00D2466A">
                                  <w:rPr>
                                    <w:rStyle w:val="Style5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5B709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5A20F5AE" w14:textId="4AA5C4BF" w:rsidR="009F0299" w:rsidRDefault="00C1063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91A13">
                            <w:rPr>
                              <w:rStyle w:val="Style5"/>
                            </w:rPr>
                            <w:t xml:space="preserve"> </w:t>
                          </w:r>
                          <w:r w:rsidR="00D2466A">
                            <w:rPr>
                              <w:rStyle w:val="Style5"/>
                            </w:rPr>
                            <w:t xml:space="preserve">De </w:t>
                          </w:r>
                          <w:proofErr w:type="spellStart"/>
                          <w:r w:rsidR="00D2466A">
                            <w:rPr>
                              <w:rStyle w:val="Style5"/>
                            </w:rPr>
                            <w:t>de</w:t>
                          </w:r>
                          <w:proofErr w:type="spellEnd"/>
                          <w:r w:rsidR="00991A13">
                            <w:rPr>
                              <w:rStyle w:val="Style5"/>
                            </w:rPr>
                            <w:t xml:space="preserve"> 202</w:t>
                          </w:r>
                          <w:r w:rsidR="00D2466A">
                            <w:rPr>
                              <w:rStyle w:val="Style5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9ACA49" w14:textId="3BF4AD5A" w:rsidR="009F0299" w:rsidRPr="00991A13" w:rsidRDefault="009F0299"/>
    <w:p w14:paraId="734F284F" w14:textId="20D1E3E3" w:rsidR="009F0299" w:rsidRPr="00991A13" w:rsidRDefault="00D916AE">
      <w:r w:rsidRPr="00991A13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227B4B1" wp14:editId="01E097C7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9A502" w14:textId="0EB8D964" w:rsidR="009F0299" w:rsidRDefault="00D916A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02D6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02D69" w:rsidRPr="00B02D6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7B4B1" id="Text Box 13" o:spid="_x0000_s1033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" filled="f" stroked="f">
                <v:textbox>
                  <w:txbxContent>
                    <w:p w14:paraId="6069A502" w14:textId="0EB8D964" w:rsidR="009F0299" w:rsidRDefault="00D916A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02D6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02D69" w:rsidRPr="00B02D6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Pr="00991A13"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738AF1" wp14:editId="6BA5E23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0E2D1" w14:textId="77777777" w:rsidR="00991A13" w:rsidRPr="0086003D" w:rsidRDefault="00C10637" w:rsidP="00991A13">
                            <w:pPr>
                              <w:jc w:val="center"/>
                              <w:rPr>
                                <w:rFonts w:eastAsia="Calibr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Fuentedeprrafopredeter"/>
                                  <w:rFonts w:ascii="Arial" w:eastAsia="Calibri" w:hAnsi="Arial"/>
                                  <w:b w:val="0"/>
                                  <w:spacing w:val="0"/>
                                  <w:w w:val="100"/>
                                  <w:sz w:val="22"/>
                                  <w:szCs w:val="22"/>
                                </w:rPr>
                              </w:sdtEndPr>
                              <w:sdtContent>
                                <w:r w:rsidR="00991A13" w:rsidRPr="0086003D">
                                  <w:rPr>
                                    <w:rFonts w:eastAsia="Calibri"/>
                                    <w:b/>
                                    <w:sz w:val="22"/>
                                    <w:szCs w:val="22"/>
                                  </w:rPr>
                                  <w:t>Direcci</w:t>
                                </w:r>
                                <w:r w:rsidR="00991A13" w:rsidRPr="0086003D">
                                  <w:rPr>
                                    <w:rFonts w:eastAsia="Calibri" w:hint="eastAsia"/>
                                    <w:b/>
                                    <w:sz w:val="22"/>
                                    <w:szCs w:val="22"/>
                                  </w:rPr>
                                  <w:t>ó</w:t>
                                </w:r>
                                <w:r w:rsidR="00991A13" w:rsidRPr="0086003D">
                                  <w:rPr>
                                    <w:rFonts w:eastAsia="Calibri"/>
                                    <w:b/>
                                    <w:sz w:val="22"/>
                                    <w:szCs w:val="22"/>
                                  </w:rPr>
                                  <w:t>n General de Pasaportes</w:t>
                                </w:r>
                              </w:sdtContent>
                            </w:sdt>
                          </w:p>
                          <w:p w14:paraId="31C38B28" w14:textId="75619653" w:rsidR="009F0299" w:rsidRDefault="009F029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38AF1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3BD0E2D1" w14:textId="77777777" w:rsidR="00991A13" w:rsidRPr="0086003D" w:rsidRDefault="00C10637" w:rsidP="00991A13">
                      <w:pPr>
                        <w:jc w:val="center"/>
                        <w:rPr>
                          <w:rFonts w:eastAsia="Calibri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Fuentedeprrafopredeter"/>
                            <w:rFonts w:ascii="Arial" w:eastAsia="Calibri" w:hAnsi="Arial"/>
                            <w:b w:val="0"/>
                            <w:spacing w:val="0"/>
                            <w:w w:val="100"/>
                            <w:sz w:val="22"/>
                            <w:szCs w:val="22"/>
                          </w:rPr>
                        </w:sdtEndPr>
                        <w:sdtContent>
                          <w:r w:rsidR="00991A13" w:rsidRPr="0086003D">
                            <w:rPr>
                              <w:rFonts w:eastAsia="Calibri"/>
                              <w:b/>
                              <w:sz w:val="22"/>
                              <w:szCs w:val="22"/>
                            </w:rPr>
                            <w:t>Direcci</w:t>
                          </w:r>
                          <w:r w:rsidR="00991A13" w:rsidRPr="0086003D">
                            <w:rPr>
                              <w:rFonts w:eastAsia="Calibri" w:hint="eastAsia"/>
                              <w:b/>
                              <w:sz w:val="22"/>
                              <w:szCs w:val="22"/>
                            </w:rPr>
                            <w:t>ó</w:t>
                          </w:r>
                          <w:r w:rsidR="00991A13" w:rsidRPr="0086003D">
                            <w:rPr>
                              <w:rFonts w:eastAsia="Calibri"/>
                              <w:b/>
                              <w:sz w:val="22"/>
                              <w:szCs w:val="22"/>
                            </w:rPr>
                            <w:t>n General de Pasaportes</w:t>
                          </w:r>
                        </w:sdtContent>
                      </w:sdt>
                    </w:p>
                    <w:p w14:paraId="31C38B28" w14:textId="75619653" w:rsidR="009F0299" w:rsidRDefault="009F0299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CA5E14" w14:textId="77777777" w:rsidR="009F0299" w:rsidRPr="00991A13" w:rsidRDefault="009F0299">
      <w:pPr>
        <w:tabs>
          <w:tab w:val="left" w:pos="6267"/>
        </w:tabs>
        <w:spacing w:after="0" w:line="240" w:lineRule="auto"/>
        <w:jc w:val="center"/>
      </w:pPr>
    </w:p>
    <w:p w14:paraId="7487F702" w14:textId="77777777" w:rsidR="009F0299" w:rsidRPr="00991A13" w:rsidRDefault="00D916AE">
      <w:pPr>
        <w:tabs>
          <w:tab w:val="left" w:pos="6267"/>
        </w:tabs>
        <w:jc w:val="center"/>
        <w:rPr>
          <w:sz w:val="24"/>
          <w:szCs w:val="24"/>
        </w:rPr>
      </w:pPr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E5422F" wp14:editId="5728EC6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245A2" w14:textId="77777777" w:rsidR="009F0299" w:rsidRDefault="00D916AE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5422F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FB245A2" w14:textId="77777777" w:rsidR="009F0299" w:rsidRDefault="00D916AE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9695B96" w14:textId="4B97BF91" w:rsidR="009F0299" w:rsidRPr="00991A13" w:rsidRDefault="009F0299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991A13" w:rsidRPr="00991A13" w14:paraId="15C76BA2" w14:textId="77777777">
        <w:trPr>
          <w:cantSplit/>
          <w:trHeight w:val="440"/>
        </w:trPr>
        <w:tc>
          <w:tcPr>
            <w:tcW w:w="9252" w:type="dxa"/>
          </w:tcPr>
          <w:p w14:paraId="39EB5FCF" w14:textId="7C4E9028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 w:rsidRPr="00991A13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991A13" w:rsidRPr="00991A13" w14:paraId="1D6CDABC" w14:textId="77777777">
        <w:trPr>
          <w:cantSplit/>
          <w:trHeight w:val="440"/>
        </w:trPr>
        <w:tc>
          <w:tcPr>
            <w:tcW w:w="9252" w:type="dxa"/>
          </w:tcPr>
          <w:p w14:paraId="1E78DAC1" w14:textId="55CDDFFE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991A13" w:rsidRPr="00991A13" w14:paraId="27390E18" w14:textId="77777777">
        <w:trPr>
          <w:cantSplit/>
          <w:trHeight w:val="440"/>
        </w:trPr>
        <w:tc>
          <w:tcPr>
            <w:tcW w:w="9252" w:type="dxa"/>
          </w:tcPr>
          <w:p w14:paraId="74100FBF" w14:textId="2A1821CA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991A13" w:rsidRPr="00991A13" w14:paraId="3D88AEDD" w14:textId="77777777">
        <w:trPr>
          <w:cantSplit/>
          <w:trHeight w:val="440"/>
        </w:trPr>
        <w:tc>
          <w:tcPr>
            <w:tcW w:w="9252" w:type="dxa"/>
          </w:tcPr>
          <w:p w14:paraId="52DE845C" w14:textId="71550442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991A13" w:rsidRPr="00991A13" w14:paraId="58611309" w14:textId="77777777">
        <w:trPr>
          <w:cantSplit/>
          <w:trHeight w:val="440"/>
        </w:trPr>
        <w:tc>
          <w:tcPr>
            <w:tcW w:w="9252" w:type="dxa"/>
          </w:tcPr>
          <w:p w14:paraId="3FA92E46" w14:textId="65915D92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</w:rPr>
              <w:t>5</w:t>
            </w:r>
            <w:r w:rsidRPr="00991A13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991A13" w:rsidRPr="00991A13" w14:paraId="0E2C2FE1" w14:textId="77777777">
        <w:trPr>
          <w:cantSplit/>
          <w:trHeight w:val="440"/>
        </w:trPr>
        <w:tc>
          <w:tcPr>
            <w:tcW w:w="9252" w:type="dxa"/>
          </w:tcPr>
          <w:p w14:paraId="1F2437C8" w14:textId="31DD3DC0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7CC2A1" w14:textId="14BFA526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0C438590" w14:textId="172F66FE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1567AE72" w14:textId="108EDCFE" w:rsidR="009F0299" w:rsidRPr="00991A13" w:rsidRDefault="00D916A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</w:p>
          <w:p w14:paraId="459C09AE" w14:textId="4B2EDA26" w:rsidR="009F0299" w:rsidRPr="00991A13" w:rsidRDefault="00D916A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</w:tbl>
    <w:p w14:paraId="50359225" w14:textId="5F73CA28" w:rsidR="009F0299" w:rsidRPr="00991A13" w:rsidRDefault="009F029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9F0299" w:rsidRPr="00991A13" w:rsidSect="00991A13">
      <w:footerReference w:type="default" r:id="rId11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5C153" w14:textId="77777777" w:rsidR="00C10637" w:rsidRDefault="00C10637">
      <w:pPr>
        <w:spacing w:after="0" w:line="240" w:lineRule="auto"/>
      </w:pPr>
      <w:r>
        <w:separator/>
      </w:r>
    </w:p>
  </w:endnote>
  <w:endnote w:type="continuationSeparator" w:id="0">
    <w:p w14:paraId="3F5E04A3" w14:textId="77777777" w:rsidR="00C10637" w:rsidRDefault="00C1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9BBC" w14:textId="77777777" w:rsidR="009F0299" w:rsidRDefault="00D916A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CE5D9F7" wp14:editId="38E7941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287159" wp14:editId="5591320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963A6" w14:textId="77777777" w:rsidR="009F0299" w:rsidRDefault="00D916AE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E60AD7A" w14:textId="77777777" w:rsidR="009F0299" w:rsidRDefault="00D916AE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28715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5A963A6" w14:textId="77777777" w:rsidR="009F0299" w:rsidRDefault="00D916AE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E60AD7A" w14:textId="77777777" w:rsidR="009F0299" w:rsidRDefault="00D916AE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845ED" wp14:editId="0FDF6EB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8AF48" w14:textId="77777777" w:rsidR="009F0299" w:rsidRDefault="00D916AE"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3845ED"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AA8AF48" w14:textId="77777777" w:rsidR="009F0299" w:rsidRDefault="00D916AE"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shape>
          </w:pict>
        </mc:Fallback>
      </mc:AlternateContent>
    </w:r>
  </w:p>
  <w:p w14:paraId="16FC6C37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6CD0498D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0DA2A2AF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3347BBD0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61FCE2CB" w14:textId="77777777" w:rsidR="009F0299" w:rsidRDefault="009F029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83A17" w14:textId="77777777" w:rsidR="00C10637" w:rsidRDefault="00C10637">
      <w:pPr>
        <w:spacing w:after="0" w:line="240" w:lineRule="auto"/>
      </w:pPr>
      <w:r>
        <w:separator/>
      </w:r>
    </w:p>
  </w:footnote>
  <w:footnote w:type="continuationSeparator" w:id="0">
    <w:p w14:paraId="23480B0C" w14:textId="77777777" w:rsidR="00C10637" w:rsidRDefault="00C106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99"/>
    <w:rsid w:val="00366C47"/>
    <w:rsid w:val="003E3674"/>
    <w:rsid w:val="00991A13"/>
    <w:rsid w:val="009F0299"/>
    <w:rsid w:val="00AC4511"/>
    <w:rsid w:val="00B02D69"/>
    <w:rsid w:val="00C10637"/>
    <w:rsid w:val="00D2466A"/>
    <w:rsid w:val="00D916AE"/>
    <w:rsid w:val="00E10737"/>
    <w:rsid w:val="00EC561D"/>
    <w:rsid w:val="00E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729D4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1">
    <w:name w:val="Style1"/>
    <w:basedOn w:val="Fuentedeprrafopredeter"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Pr>
      <w:b/>
    </w:rPr>
  </w:style>
  <w:style w:type="character" w:customStyle="1" w:styleId="Style13">
    <w:name w:val="Style13"/>
    <w:basedOn w:val="Fuentedeprrafopredeter"/>
    <w:uiPriority w:val="1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  <w:style w:type="character" w:styleId="Hipervnculo">
    <w:name w:val="Hyperlink"/>
    <w:basedOn w:val="Fuentedeprrafopredeter"/>
    <w:uiPriority w:val="99"/>
    <w:unhideWhenUsed/>
    <w:rsid w:val="00991A1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91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97AE9F-3B7E-4E37-B7A3-2FB190BC9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ff823e-075e-428b-abf5-cf9dcaf3fef0"/>
    <ds:schemaRef ds:uri="24588855-988e-4744-aa4c-69a3981447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F9A380-C57C-430A-A2C0-543D51299D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314397-241A-4688-82C5-D490EF6378DF}">
  <ds:schemaRefs>
    <ds:schemaRef ds:uri="http://schemas.microsoft.com/office/2006/metadata/properties"/>
    <ds:schemaRef ds:uri="http://schemas.microsoft.com/office/infopath/2007/PartnerControls"/>
    <ds:schemaRef ds:uri="24588855-988e-4744-aa4c-69a39814476c"/>
    <ds:schemaRef ds:uri="c2ff823e-075e-428b-abf5-cf9dcaf3fef0"/>
  </ds:schemaRefs>
</ds:datastoreItem>
</file>

<file path=customXml/itemProps4.xml><?xml version="1.0" encoding="utf-8"?>
<ds:datastoreItem xmlns:ds="http://schemas.openxmlformats.org/officeDocument/2006/customXml" ds:itemID="{384179E7-8CA6-4785-B02F-E96E6D909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31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Cenelly Pediet</cp:lastModifiedBy>
  <cp:revision>8</cp:revision>
  <cp:lastPrinted>2025-06-11T12:37:00Z</cp:lastPrinted>
  <dcterms:created xsi:type="dcterms:W3CDTF">2020-12-04T13:39:00Z</dcterms:created>
  <dcterms:modified xsi:type="dcterms:W3CDTF">2026-09-30T14:22:00Z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  <property fmtid="{D5CDD505-2E9C-101B-9397-08002B2CF9AE}" pid="3" name="MediaServiceImageTags">
    <vt:lpwstr/>
  </property>
</Properties>
</file>