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7E08" w14:textId="0D97A338" w:rsidR="00535962" w:rsidRPr="00F7167E" w:rsidRDefault="00093F8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C4BEB37" wp14:editId="295DA918">
                <wp:simplePos x="0" y="0"/>
                <wp:positionH relativeFrom="column">
                  <wp:posOffset>7033846</wp:posOffset>
                </wp:positionH>
                <wp:positionV relativeFrom="paragraph">
                  <wp:posOffset>-568569</wp:posOffset>
                </wp:positionV>
                <wp:extent cx="1919801" cy="701040"/>
                <wp:effectExtent l="0" t="0" r="23495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9801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066"/>
                            <a:chOff x="9151" y="720"/>
                            <a:chExt cx="2009" cy="991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63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0B31D69" w14:textId="56BD51C7" w:rsidR="00840E00" w:rsidRPr="00734CD0" w:rsidRDefault="00093F8E" w:rsidP="00840E00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34CD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MIMARENA-</w:t>
                                    </w:r>
                                    <w:r w:rsidR="00734CD0" w:rsidRPr="00734CD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DAF</w:t>
                                    </w:r>
                                    <w:r w:rsidRPr="00734CD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-C</w:t>
                                    </w:r>
                                    <w:r w:rsidR="00734CD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</w:t>
                                    </w:r>
                                    <w:r w:rsidRPr="00734CD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-2026-0</w:t>
                                    </w:r>
                                    <w:r w:rsidR="00734CD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1</w:t>
                                    </w:r>
                                    <w:r w:rsidR="003A0AC1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33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8222FF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4BEB37" id="Group 20" o:spid="_x0000_s1026" style="position:absolute;margin-left:553.85pt;margin-top:-44.75pt;width:151.15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1066" coordorigin="9151,720" coordsize="2009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0B31D69" w14:textId="56BD51C7" w:rsidR="00840E00" w:rsidRPr="00734CD0" w:rsidRDefault="00093F8E" w:rsidP="00840E00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34CD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MIMARENA-</w:t>
                              </w:r>
                              <w:r w:rsidR="00734CD0" w:rsidRPr="00734CD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DAF</w:t>
                              </w:r>
                              <w:r w:rsidRPr="00734CD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-C</w:t>
                              </w:r>
                              <w:r w:rsidR="00734CD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</w:t>
                              </w:r>
                              <w:r w:rsidRPr="00734CD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-2026-0</w:t>
                              </w:r>
                              <w:r w:rsidR="00734CD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3A0AC1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33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88222FF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2E24D032" wp14:editId="5553E7DA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F2804C" wp14:editId="0D5D5F76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1CD940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F72A2EF" wp14:editId="67561106">
                                      <wp:extent cx="799693" cy="437597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375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2804C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1CD940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F72A2EF" wp14:editId="67561106">
                                <wp:extent cx="799693" cy="437597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3759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4BF41E" wp14:editId="0BE1000A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0D5FC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BF41E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4E10D5FC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333EF72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CB2AA4" wp14:editId="7A2FB974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03790" w14:textId="77777777" w:rsidR="009A39DA" w:rsidRDefault="009A39DA" w:rsidP="009A39DA">
                            <w:pPr>
                              <w:pStyle w:val="Header"/>
                              <w:jc w:val="center"/>
                            </w:pPr>
                            <w:r w:rsidRPr="00EF617D">
                              <w:rPr>
                                <w:rStyle w:val="Style6"/>
                              </w:rPr>
                              <w:t>Ministerio de Medio Ambiente y Recursos Naturales</w:t>
                            </w:r>
                          </w:p>
                          <w:p w14:paraId="269AA73B" w14:textId="034C9657" w:rsidR="002E1412" w:rsidRPr="009A39DA" w:rsidRDefault="002E1412" w:rsidP="008334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B2AA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C303790" w14:textId="77777777" w:rsidR="009A39DA" w:rsidRDefault="009A39DA" w:rsidP="009A39DA">
                      <w:pPr>
                        <w:pStyle w:val="Header"/>
                        <w:jc w:val="center"/>
                      </w:pPr>
                      <w:r w:rsidRPr="00EF617D">
                        <w:rPr>
                          <w:rStyle w:val="Style6"/>
                        </w:rPr>
                        <w:t>Ministerio de Medio Ambiente y Recursos Naturales</w:t>
                      </w:r>
                    </w:p>
                    <w:p w14:paraId="269AA73B" w14:textId="034C9657" w:rsidR="002E1412" w:rsidRPr="009A39DA" w:rsidRDefault="002E1412" w:rsidP="008334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EA9C37" wp14:editId="2A77B43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577A0" w14:textId="77777777" w:rsidR="0026335F" w:rsidRPr="0026335F" w:rsidRDefault="00E455B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A9C37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3AB577A0" w14:textId="77777777" w:rsidR="0026335F" w:rsidRPr="0026335F" w:rsidRDefault="00E455B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A75A9A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4A3BDC" wp14:editId="33E74D80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B1A13" w14:textId="77777777" w:rsidR="00F7443C" w:rsidRPr="004767CC" w:rsidRDefault="00E455B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A3BDC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ABB1A13" w14:textId="77777777" w:rsidR="00F7443C" w:rsidRPr="004767CC" w:rsidRDefault="00E455B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B94F487" wp14:editId="2C75AE65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0C79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4F487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70C79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EFB33B5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75FB62C5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8090C5D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E2C1BBC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30CDDF" w14:textId="45D06262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>Relación de contratos de naturale</w:t>
      </w:r>
      <w:r w:rsidR="00E30723">
        <w:rPr>
          <w:rFonts w:ascii="Arial" w:hAnsi="Arial" w:cs="Arial"/>
          <w:bCs/>
          <w:sz w:val="22"/>
          <w:szCs w:val="22"/>
        </w:rPr>
        <w:t>s</w:t>
      </w:r>
      <w:r w:rsidRPr="00AE0C17">
        <w:rPr>
          <w:rFonts w:ascii="Arial" w:hAnsi="Arial" w:cs="Arial"/>
          <w:bCs/>
          <w:sz w:val="22"/>
          <w:szCs w:val="22"/>
        </w:rPr>
        <w:t xml:space="preserve">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74569DE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74E3598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9F59CF6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E93599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5E1CA7B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1221A07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2F1679AF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0C46F0BD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88E450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4FBB4A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D3D058B" w14:textId="77777777" w:rsidTr="00822B7A">
        <w:trPr>
          <w:trHeight w:val="229"/>
          <w:jc w:val="center"/>
        </w:trPr>
        <w:tc>
          <w:tcPr>
            <w:tcW w:w="0" w:type="auto"/>
          </w:tcPr>
          <w:p w14:paraId="3E6AFA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291E00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0DC9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F0320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5FED6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C89FA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507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F0CE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6ED6D96" w14:textId="77777777" w:rsidTr="00822B7A">
        <w:trPr>
          <w:trHeight w:val="211"/>
          <w:jc w:val="center"/>
        </w:trPr>
        <w:tc>
          <w:tcPr>
            <w:tcW w:w="0" w:type="auto"/>
          </w:tcPr>
          <w:p w14:paraId="290A99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6C04A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9E99C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1EF4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8526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71B76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39054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2FE75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8116ED3" w14:textId="77777777" w:rsidTr="00822B7A">
        <w:trPr>
          <w:trHeight w:val="229"/>
          <w:jc w:val="center"/>
        </w:trPr>
        <w:tc>
          <w:tcPr>
            <w:tcW w:w="0" w:type="auto"/>
          </w:tcPr>
          <w:p w14:paraId="7D91EA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1CC2D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0F072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3683D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0FC1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8FF8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B4EC1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7594D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62AD001" w14:textId="77777777" w:rsidTr="00822B7A">
        <w:trPr>
          <w:trHeight w:val="229"/>
          <w:jc w:val="center"/>
        </w:trPr>
        <w:tc>
          <w:tcPr>
            <w:tcW w:w="0" w:type="auto"/>
          </w:tcPr>
          <w:p w14:paraId="3FD569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94D51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63618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55B7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774E4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A5DD65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CF569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CEEB6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B997B6B" w14:textId="77777777" w:rsidTr="00822B7A">
        <w:trPr>
          <w:trHeight w:val="229"/>
          <w:jc w:val="center"/>
        </w:trPr>
        <w:tc>
          <w:tcPr>
            <w:tcW w:w="0" w:type="auto"/>
          </w:tcPr>
          <w:p w14:paraId="337A5F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8A8C0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CFC78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CBA68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647508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8E887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BB592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C535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ED39BE9" w14:textId="77777777" w:rsidTr="00822B7A">
        <w:trPr>
          <w:trHeight w:val="229"/>
          <w:jc w:val="center"/>
        </w:trPr>
        <w:tc>
          <w:tcPr>
            <w:tcW w:w="0" w:type="auto"/>
          </w:tcPr>
          <w:p w14:paraId="7A20B2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36DCC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6405E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E82C6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A0EB3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1C23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7B00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E02A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1059CE1" w14:textId="77777777" w:rsidTr="00822B7A">
        <w:trPr>
          <w:trHeight w:val="229"/>
          <w:jc w:val="center"/>
        </w:trPr>
        <w:tc>
          <w:tcPr>
            <w:tcW w:w="0" w:type="auto"/>
          </w:tcPr>
          <w:p w14:paraId="771131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AA49A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772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84E21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86564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4D275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ED5AD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4C191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D91915" w14:textId="77777777" w:rsidTr="00822B7A">
        <w:trPr>
          <w:trHeight w:val="211"/>
          <w:jc w:val="center"/>
        </w:trPr>
        <w:tc>
          <w:tcPr>
            <w:tcW w:w="0" w:type="auto"/>
          </w:tcPr>
          <w:p w14:paraId="2F605C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ECA53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2DFFE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64373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4A893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23F97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C9F4B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61FDF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9B8DB84" w14:textId="77777777" w:rsidTr="00822B7A">
        <w:trPr>
          <w:trHeight w:val="229"/>
          <w:jc w:val="center"/>
        </w:trPr>
        <w:tc>
          <w:tcPr>
            <w:tcW w:w="0" w:type="auto"/>
          </w:tcPr>
          <w:p w14:paraId="16A406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D8D0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6C435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0578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9849D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F8F1C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5738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CC61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D11AA5" w14:textId="77777777" w:rsidTr="00822B7A">
        <w:trPr>
          <w:trHeight w:val="229"/>
          <w:jc w:val="center"/>
        </w:trPr>
        <w:tc>
          <w:tcPr>
            <w:tcW w:w="0" w:type="auto"/>
          </w:tcPr>
          <w:p w14:paraId="53CA2B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DEFB6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041F3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1938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BAB3E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39763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D7B0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AAC3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2F82D9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5F8F6CF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2B2122AA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313BA7D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8A2423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63D2F56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F1E07FA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AA0B0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09D9EECF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8B2C4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DDB186" wp14:editId="54F06075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1B2EF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DDB1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371B2EF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4B14F3C" wp14:editId="4139656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626C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DCA02E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4B14F3C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75C626C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DCA02E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278EE12C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1F3C129" wp14:editId="0F462A33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F6111E7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39F8983F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A7A1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671D658B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4523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93F8E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B4FC6"/>
    <w:rsid w:val="002E1412"/>
    <w:rsid w:val="00314023"/>
    <w:rsid w:val="0031441A"/>
    <w:rsid w:val="00387DA7"/>
    <w:rsid w:val="003A0AC1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068E0"/>
    <w:rsid w:val="00611A07"/>
    <w:rsid w:val="0062592A"/>
    <w:rsid w:val="006506D0"/>
    <w:rsid w:val="00651E48"/>
    <w:rsid w:val="006709BC"/>
    <w:rsid w:val="006758C0"/>
    <w:rsid w:val="006A43C4"/>
    <w:rsid w:val="006D5178"/>
    <w:rsid w:val="00734CD0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8E5ABC"/>
    <w:rsid w:val="00965BCE"/>
    <w:rsid w:val="009A2AEC"/>
    <w:rsid w:val="009A39DA"/>
    <w:rsid w:val="009A41E5"/>
    <w:rsid w:val="00A16099"/>
    <w:rsid w:val="00A640BD"/>
    <w:rsid w:val="00A6449B"/>
    <w:rsid w:val="00A73BAD"/>
    <w:rsid w:val="00AA3C52"/>
    <w:rsid w:val="00AB0F33"/>
    <w:rsid w:val="00AB4966"/>
    <w:rsid w:val="00AC0F95"/>
    <w:rsid w:val="00AD7919"/>
    <w:rsid w:val="00AE0C17"/>
    <w:rsid w:val="00AF0D2F"/>
    <w:rsid w:val="00B420BA"/>
    <w:rsid w:val="00B44232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709BA"/>
    <w:rsid w:val="00D90D49"/>
    <w:rsid w:val="00DC5D96"/>
    <w:rsid w:val="00DD4F3E"/>
    <w:rsid w:val="00E13E55"/>
    <w:rsid w:val="00E30723"/>
    <w:rsid w:val="00E81276"/>
    <w:rsid w:val="00EA7406"/>
    <w:rsid w:val="00EC55DA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D6B3662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  <w:style w:type="character" w:styleId="Hyperlink">
    <w:name w:val="Hyperlink"/>
    <w:basedOn w:val="DefaultParagraphFont"/>
    <w:uiPriority w:val="99"/>
    <w:unhideWhenUsed/>
    <w:rsid w:val="006068E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6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Ruth Esther Bussi De La Cruz</cp:lastModifiedBy>
  <cp:revision>2</cp:revision>
  <cp:lastPrinted>2011-03-04T19:05:00Z</cp:lastPrinted>
  <dcterms:created xsi:type="dcterms:W3CDTF">2026-09-30T15:08:00Z</dcterms:created>
  <dcterms:modified xsi:type="dcterms:W3CDTF">2026-09-30T15:08:00Z</dcterms:modified>
</cp:coreProperties>
</file>