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0BBB7" w14:textId="0FC0EDD8" w:rsidR="00535962" w:rsidRPr="00F7167E" w:rsidRDefault="0010796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B1108F0" wp14:editId="36705D88">
                <wp:simplePos x="0" y="0"/>
                <wp:positionH relativeFrom="column">
                  <wp:posOffset>4352925</wp:posOffset>
                </wp:positionH>
                <wp:positionV relativeFrom="paragraph">
                  <wp:posOffset>-643890</wp:posOffset>
                </wp:positionV>
                <wp:extent cx="1870710" cy="501015"/>
                <wp:effectExtent l="9525" t="13335" r="5715" b="9525"/>
                <wp:wrapNone/>
                <wp:docPr id="172352517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0710" cy="501015"/>
                          <a:chOff x="12866" y="523"/>
                          <a:chExt cx="2544" cy="1104"/>
                        </a:xfrm>
                      </wpg:grpSpPr>
                      <wps:wsp>
                        <wps:cNvPr id="156972675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95637488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03695979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D84B03" w14:textId="62B0949B" w:rsidR="00051C0A" w:rsidRPr="00DD6A78" w:rsidRDefault="00F12154" w:rsidP="00051C0A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>MIMARENA-DAF-CM-202</w:t>
                                </w:r>
                                <w:r w:rsidR="00A71CC4">
                                  <w:rPr>
                                    <w:rStyle w:val="Style6"/>
                                  </w:rPr>
                                  <w:t>6-0</w:t>
                                </w:r>
                                <w:r w:rsidR="00A64E38">
                                  <w:rPr>
                                    <w:rStyle w:val="Style6"/>
                                  </w:rPr>
                                  <w:t>133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89111457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BAAA61" w14:textId="77777777"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1108F0" id="Group 20" o:spid="_x0000_s1026" style="position:absolute;margin-left:342.75pt;margin-top:-50.7pt;width:147.3pt;height:39.45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p w14:paraId="69D84B03" w14:textId="62B0949B" w:rsidR="00051C0A" w:rsidRPr="00DD6A78" w:rsidRDefault="00F12154" w:rsidP="00051C0A">
                          <w:pPr>
                            <w:jc w:val="center"/>
                            <w:rPr>
                              <w:rStyle w:val="Style6"/>
                            </w:rPr>
                          </w:pPr>
                          <w:r>
                            <w:rPr>
                              <w:rStyle w:val="Style6"/>
                            </w:rPr>
                            <w:t>MIMARENA-DAF-CM-202</w:t>
                          </w:r>
                          <w:r w:rsidR="00A71CC4">
                            <w:rPr>
                              <w:rStyle w:val="Style6"/>
                            </w:rPr>
                            <w:t>6-0</w:t>
                          </w:r>
                          <w:r w:rsidR="00A64E38">
                            <w:rPr>
                              <w:rStyle w:val="Style6"/>
                            </w:rPr>
                            <w:t>133</w:t>
                          </w: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2BBAAA61" w14:textId="77777777"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90A2DA" wp14:editId="43F94193">
                <wp:simplePos x="0" y="0"/>
                <wp:positionH relativeFrom="column">
                  <wp:posOffset>-497840</wp:posOffset>
                </wp:positionH>
                <wp:positionV relativeFrom="paragraph">
                  <wp:posOffset>-554355</wp:posOffset>
                </wp:positionV>
                <wp:extent cx="1028700" cy="554355"/>
                <wp:effectExtent l="0" t="0" r="2540" b="0"/>
                <wp:wrapNone/>
                <wp:docPr id="152714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55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D803B0" w14:textId="497463AB" w:rsidR="00BC61BD" w:rsidRPr="00BC61BD" w:rsidRDefault="00BB6991">
                            <w:pPr>
                              <w:rPr>
                                <w:lang w:val="en-US"/>
                              </w:rPr>
                            </w:pPr>
                            <w:r w:rsidRPr="00BB6991">
                              <w:rPr>
                                <w:noProof/>
                              </w:rPr>
                              <w:drawing>
                                <wp:inline distT="0" distB="0" distL="0" distR="0" wp14:anchorId="11207EC0" wp14:editId="7AEB418C">
                                  <wp:extent cx="845820" cy="421005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5820" cy="4210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0A2DA" id="Text Box 2" o:spid="_x0000_s1031" type="#_x0000_t202" style="position:absolute;margin-left:-39.2pt;margin-top:-43.65pt;width:81pt;height:4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" filled="f" stroked="f">
                <v:textbox>
                  <w:txbxContent>
                    <w:p w14:paraId="7CD803B0" w14:textId="497463AB" w:rsidR="00BC61BD" w:rsidRPr="00BC61BD" w:rsidRDefault="00BB6991">
                      <w:pPr>
                        <w:rPr>
                          <w:lang w:val="en-US"/>
                        </w:rPr>
                      </w:pPr>
                      <w:r w:rsidRPr="00BB6991">
                        <w:rPr>
                          <w:noProof/>
                        </w:rPr>
                        <w:drawing>
                          <wp:inline distT="0" distB="0" distL="0" distR="0" wp14:anchorId="11207EC0" wp14:editId="7AEB418C">
                            <wp:extent cx="845820" cy="421005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4210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C4397F" wp14:editId="7635432A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124611774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96D012" w14:textId="77777777"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4397F" id="Text Box 25" o:spid="_x0000_s1032" type="#_x0000_t202" style="position:absolute;margin-left:-32.85pt;margin-top:-55.9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CAqSjPgAAAACwEAAA8AAAAAAAAAAAAAAAAANAQAAGRycy9kb3ducmV2LnhtbFBLBQYAAAAA&#10;BAAEAPMAAABBBQAAAAA=&#10;" filled="f" stroked="f">
                <v:textbox inset="0,0,0,0">
                  <w:txbxContent>
                    <w:p w14:paraId="0D96D012" w14:textId="77777777"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65391E"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5CDE8EBB" wp14:editId="611694B7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542931" wp14:editId="6B8B1A4C">
                <wp:simplePos x="0" y="0"/>
                <wp:positionH relativeFrom="column">
                  <wp:posOffset>5028565</wp:posOffset>
                </wp:positionH>
                <wp:positionV relativeFrom="paragraph">
                  <wp:posOffset>212090</wp:posOffset>
                </wp:positionV>
                <wp:extent cx="1061720" cy="252095"/>
                <wp:effectExtent l="0" t="2540" r="0" b="2540"/>
                <wp:wrapNone/>
                <wp:docPr id="51175609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29C1F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260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3260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3260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E7C9C" w:rsidRP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260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42931" id="Text Box 13" o:spid="_x0000_s1033" type="#_x0000_t202" style="position:absolute;margin-left:395.95pt;margin-top:16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" filled="f" stroked="f">
                <v:textbox>
                  <w:txbxContent>
                    <w:p w14:paraId="6F29C1F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E7C9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260D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3260D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3260D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4E7C9C" w:rsidRPr="004E7C9C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3260D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BD082E" wp14:editId="3D531CC3">
                <wp:simplePos x="0" y="0"/>
                <wp:positionH relativeFrom="column">
                  <wp:posOffset>4813300</wp:posOffset>
                </wp:positionH>
                <wp:positionV relativeFrom="paragraph">
                  <wp:posOffset>28575</wp:posOffset>
                </wp:positionV>
                <wp:extent cx="1448435" cy="278130"/>
                <wp:effectExtent l="3175" t="0" r="0" b="0"/>
                <wp:wrapNone/>
                <wp:docPr id="53562110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9EF710" w14:textId="77777777" w:rsidR="0026335F" w:rsidRPr="0026335F" w:rsidRDefault="00A64E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D082E" id="Text Box 12" o:spid="_x0000_s1034" type="#_x0000_t202" style="position:absolute;margin-left:379pt;margin-top:2.2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" filled="f" stroked="f">
                <v:textbox>
                  <w:txbxContent>
                    <w:p w14:paraId="579EF710" w14:textId="77777777" w:rsidR="0026335F" w:rsidRPr="0026335F" w:rsidRDefault="0010796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96E0884" w14:textId="78E439E1" w:rsidR="00535962" w:rsidRPr="00535962" w:rsidRDefault="00107969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EF9C35" wp14:editId="60780EFF">
                <wp:simplePos x="0" y="0"/>
                <wp:positionH relativeFrom="column">
                  <wp:posOffset>1278890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2540" t="0" r="0" b="0"/>
                <wp:wrapNone/>
                <wp:docPr id="101170356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69174" w14:textId="0301C944" w:rsidR="002E1412" w:rsidRPr="002E1412" w:rsidRDefault="00A64E3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-1773316680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A54CA" w:rsidRPr="002A54CA">
                                      <w:rPr>
                                        <w:rStyle w:val="Style6"/>
                                      </w:rPr>
                                      <w:t>Ministerio de Medio Ambiente y Recursos Naturales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F9C35" id="Text Box 16" o:spid="_x0000_s1035" type="#_x0000_t202" style="position:absolute;margin-left:100.7pt;margin-top:14.6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CO9jaE3QAAAAkBAAAPAAAAZHJz&#10;L2Rvd25yZXYueG1sTI/BTsMwDIbvSLxDZCQuiCVbx0pL0wmQQLtu7AHcJmsrGqdqsrV7e8wJbr/l&#10;T78/F9vZ9eJix9B50rBcKBCWam86ajQcvz4en0GEiGSw92Q1XG2AbXl7U2Bu/ER7eznERnAJhRw1&#10;tDEOuZShbq3DsPCDJd6d/Ogw8jg20ow4cbnr5UqpjXTYEV9ocbDvra2/D2en4bSbHp6yqfqMx3S/&#10;3rxhl1b+qvX93fz6AiLaOf7B8KvP6lCyU+XPZILoNazUcs0ohywBwUCqVAai4pAkIMtC/v+g/AE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CO9jaE3QAAAAkBAAAPAAAAAAAAAAAAAAAA&#10;AFMEAABkcnMvZG93bnJldi54bWxQSwUGAAAAAAQABADzAAAAXQUAAAAA&#10;" stroked="f">
                <v:textbox>
                  <w:txbxContent>
                    <w:p w14:paraId="23969174" w14:textId="0301C944" w:rsidR="002E1412" w:rsidRPr="002E1412" w:rsidRDefault="0010796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-1773316680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A54CA" w:rsidRPr="002A54CA">
                                <w:rPr>
                                  <w:rStyle w:val="Style6"/>
                                </w:rPr>
                                <w:t>Ministerio de Medio Ambiente y Recursos Naturales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4969CB" w14:textId="77777777" w:rsidR="00535962" w:rsidRDefault="00535962" w:rsidP="00535962"/>
    <w:p w14:paraId="046C99A5" w14:textId="5274BAF4" w:rsidR="006506D0" w:rsidRDefault="00107969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4892BE" wp14:editId="1286A500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3175" r="0" b="0"/>
                <wp:wrapNone/>
                <wp:docPr id="31212154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9C5DB6" w14:textId="77777777"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892BE" id="Text Box 18" o:spid="_x0000_s1036" type="#_x0000_t202" style="position:absolute;left:0;text-align:left;margin-left:94.15pt;margin-top:5.0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" stroked="f">
                <v:textbox>
                  <w:txbxContent>
                    <w:p w14:paraId="3A9C5DB6" w14:textId="77777777"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554EFD05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524D9DDB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06ADA9C3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4F565117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D71C27C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03EF4CD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1A42299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741C2B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0D7F046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672988C4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F70B127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6148F8DC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47800C0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659546A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7C081602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5D415112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2DD0139B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28CE2A6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11DFBCC5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4F598976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38FB610A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1EC68910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184E8C7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22E2FC73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78FB9FA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8293F6E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117356C6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10D4AE6B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4A33F319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 xml:space="preserve">9. </w:t>
      </w:r>
      <w:proofErr w:type="gramStart"/>
      <w:r w:rsidRPr="007C2731">
        <w:rPr>
          <w:b/>
          <w:bCs/>
          <w:sz w:val="22"/>
          <w:szCs w:val="22"/>
        </w:rPr>
        <w:t>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Para cada idioma indique el grado de competencia: bueno, regular, </w:t>
      </w:r>
      <w:proofErr w:type="gramStart"/>
      <w:r w:rsidRPr="007C2731">
        <w:rPr>
          <w:i/>
          <w:iCs/>
          <w:color w:val="FF0000"/>
          <w:sz w:val="22"/>
          <w:szCs w:val="22"/>
        </w:rPr>
        <w:t>pobre,  en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4601D0B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4EB0ACA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ADCA15D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2D27620D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AE94A8A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42DD645A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425FB0D4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6C0F9093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2C2A5642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6F3BE961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6875326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144A4990" w14:textId="77777777" w:rsidTr="00044FA8">
        <w:trPr>
          <w:trHeight w:val="4637"/>
        </w:trPr>
        <w:tc>
          <w:tcPr>
            <w:tcW w:w="3269" w:type="dxa"/>
          </w:tcPr>
          <w:p w14:paraId="731BCFDE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0D025CCE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2EAF06B4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0BA10641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3B799D71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4399C9DF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7DE25756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6F3D6A96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222EEF82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7DA7212B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0FB071C0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7F08816D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045A3906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proofErr w:type="gramStart"/>
            <w:r w:rsidRPr="007C2731">
              <w:rPr>
                <w:sz w:val="22"/>
                <w:szCs w:val="22"/>
              </w:rPr>
              <w:t>desempeñadas:_</w:t>
            </w:r>
            <w:proofErr w:type="gramEnd"/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00F4DD80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4CE23637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1D46B719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3CEAF43A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1CA82D1D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7AD7756B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36C07971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10FFA95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4"/>
      <w:footerReference w:type="default" r:id="rId15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126A5" w14:textId="77777777" w:rsidR="000A6347" w:rsidRDefault="000A6347" w:rsidP="001007E7">
      <w:pPr>
        <w:spacing w:after="0" w:line="240" w:lineRule="auto"/>
      </w:pPr>
      <w:r>
        <w:separator/>
      </w:r>
    </w:p>
  </w:endnote>
  <w:endnote w:type="continuationSeparator" w:id="0">
    <w:p w14:paraId="55CD5518" w14:textId="77777777" w:rsidR="000A6347" w:rsidRDefault="000A634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C34F9" w14:textId="595E5DD5" w:rsidR="001007E7" w:rsidRDefault="00107969">
    <w:pPr>
      <w:pStyle w:val="Footer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371E8C" wp14:editId="46CA48F9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83761866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E7F11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371E8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" filled="f" stroked="f">
              <v:textbox inset="0,0,0,0">
                <w:txbxContent>
                  <w:p w14:paraId="744E7F11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39BC14B" wp14:editId="79532B51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6B1B0CD" wp14:editId="516B12F2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127359776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1780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4BE6AC3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B1B0CD" id="Text Box 3" o:spid="_x0000_s1039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" filled="f" stroked="f">
              <v:textbox inset="0,0,0,0">
                <w:txbxContent>
                  <w:p w14:paraId="441C1780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04BE6AC3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3ED8EA8E" w14:textId="77777777" w:rsidR="001007E7" w:rsidRDefault="001007E7">
    <w:pPr>
      <w:pStyle w:val="Footer"/>
      <w:rPr>
        <w:rFonts w:ascii="Arial Narrow" w:hAnsi="Arial Narrow"/>
        <w:sz w:val="12"/>
      </w:rPr>
    </w:pPr>
  </w:p>
  <w:p w14:paraId="22AB28F9" w14:textId="77777777" w:rsidR="00CA0E82" w:rsidRDefault="00CA0E82">
    <w:pPr>
      <w:pStyle w:val="Footer"/>
      <w:rPr>
        <w:rFonts w:ascii="Arial Narrow" w:hAnsi="Arial Narrow"/>
        <w:sz w:val="12"/>
      </w:rPr>
    </w:pPr>
  </w:p>
  <w:p w14:paraId="1B4F94B4" w14:textId="77777777" w:rsidR="00CA0E82" w:rsidRDefault="00CA0E82">
    <w:pPr>
      <w:pStyle w:val="Footer"/>
      <w:rPr>
        <w:rFonts w:ascii="Arial Narrow" w:hAnsi="Arial Narrow"/>
        <w:sz w:val="12"/>
      </w:rPr>
    </w:pPr>
  </w:p>
  <w:p w14:paraId="5708725D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7A1843BB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255AB" w14:textId="77777777" w:rsidR="000A6347" w:rsidRDefault="000A6347" w:rsidP="001007E7">
      <w:pPr>
        <w:spacing w:after="0" w:line="240" w:lineRule="auto"/>
      </w:pPr>
      <w:r>
        <w:separator/>
      </w:r>
    </w:p>
  </w:footnote>
  <w:footnote w:type="continuationSeparator" w:id="0">
    <w:p w14:paraId="7069E9E3" w14:textId="77777777" w:rsidR="000A6347" w:rsidRDefault="000A6347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79119" w14:textId="274A34F5" w:rsidR="00051C0A" w:rsidRDefault="00107969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2F57930" wp14:editId="15B3A193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0" r="2540" b="0"/>
              <wp:wrapNone/>
              <wp:docPr id="188220627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B6F091" w14:textId="77777777" w:rsidR="00051C0A" w:rsidRPr="0026335F" w:rsidRDefault="00051C0A" w:rsidP="00051C0A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5391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260D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3260D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3260D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5391E" w:rsidRPr="0065391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260D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F5793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7.7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B0KmKXdAAAACAEAAA8AAAAAAAAAAAAAAAAANwQAAGRycy9kb3ducmV2LnhtbFBLBQYAAAAA&#10;BAAEAPMAAABBBQAAAAA=&#10;" filled="f" stroked="f">
              <v:textbox>
                <w:txbxContent>
                  <w:p w14:paraId="76B6F091" w14:textId="77777777" w:rsidR="00051C0A" w:rsidRPr="0026335F" w:rsidRDefault="00051C0A" w:rsidP="00051C0A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5391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260D1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3260D1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3260D1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65391E" w:rsidRPr="0065391E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3260D1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5733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FA8"/>
    <w:rsid w:val="00045479"/>
    <w:rsid w:val="00051C0A"/>
    <w:rsid w:val="000A6347"/>
    <w:rsid w:val="000B0DCD"/>
    <w:rsid w:val="000C73D4"/>
    <w:rsid w:val="00100079"/>
    <w:rsid w:val="001007E7"/>
    <w:rsid w:val="001020C0"/>
    <w:rsid w:val="00107969"/>
    <w:rsid w:val="00157600"/>
    <w:rsid w:val="00170EC5"/>
    <w:rsid w:val="00181E8D"/>
    <w:rsid w:val="00194FF2"/>
    <w:rsid w:val="00195A91"/>
    <w:rsid w:val="001A3F92"/>
    <w:rsid w:val="001B07DA"/>
    <w:rsid w:val="001E4E1E"/>
    <w:rsid w:val="001F73A7"/>
    <w:rsid w:val="002009A7"/>
    <w:rsid w:val="002332C2"/>
    <w:rsid w:val="00253DBA"/>
    <w:rsid w:val="0026335F"/>
    <w:rsid w:val="00295BD4"/>
    <w:rsid w:val="002A492F"/>
    <w:rsid w:val="002A54CA"/>
    <w:rsid w:val="002B43A0"/>
    <w:rsid w:val="002D451D"/>
    <w:rsid w:val="002E1412"/>
    <w:rsid w:val="00314023"/>
    <w:rsid w:val="003260D1"/>
    <w:rsid w:val="00341484"/>
    <w:rsid w:val="003748DC"/>
    <w:rsid w:val="00374D29"/>
    <w:rsid w:val="00392351"/>
    <w:rsid w:val="003A1894"/>
    <w:rsid w:val="00404131"/>
    <w:rsid w:val="0042490F"/>
    <w:rsid w:val="004379A6"/>
    <w:rsid w:val="00456C17"/>
    <w:rsid w:val="00462098"/>
    <w:rsid w:val="00466B9C"/>
    <w:rsid w:val="004B30DA"/>
    <w:rsid w:val="004C3E53"/>
    <w:rsid w:val="004D45A8"/>
    <w:rsid w:val="004E7C9C"/>
    <w:rsid w:val="00500DA4"/>
    <w:rsid w:val="00535962"/>
    <w:rsid w:val="00544A18"/>
    <w:rsid w:val="00556064"/>
    <w:rsid w:val="005706D6"/>
    <w:rsid w:val="00587EC0"/>
    <w:rsid w:val="00607EC3"/>
    <w:rsid w:val="00611A07"/>
    <w:rsid w:val="0062592A"/>
    <w:rsid w:val="00631305"/>
    <w:rsid w:val="00643FAC"/>
    <w:rsid w:val="006471AF"/>
    <w:rsid w:val="006506D0"/>
    <w:rsid w:val="00651E48"/>
    <w:rsid w:val="0065391E"/>
    <w:rsid w:val="0065420B"/>
    <w:rsid w:val="00666D56"/>
    <w:rsid w:val="006709BC"/>
    <w:rsid w:val="006E1C6E"/>
    <w:rsid w:val="006F11FD"/>
    <w:rsid w:val="006F567F"/>
    <w:rsid w:val="00717FB0"/>
    <w:rsid w:val="00724CA8"/>
    <w:rsid w:val="00725091"/>
    <w:rsid w:val="00780880"/>
    <w:rsid w:val="007822D6"/>
    <w:rsid w:val="007B0E1F"/>
    <w:rsid w:val="007B6F6F"/>
    <w:rsid w:val="007C2731"/>
    <w:rsid w:val="00820C9F"/>
    <w:rsid w:val="0082707E"/>
    <w:rsid w:val="008315B0"/>
    <w:rsid w:val="008361B9"/>
    <w:rsid w:val="00841C52"/>
    <w:rsid w:val="008B3AE5"/>
    <w:rsid w:val="008C2E58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64E38"/>
    <w:rsid w:val="00A71CC4"/>
    <w:rsid w:val="00A72F42"/>
    <w:rsid w:val="00AD7919"/>
    <w:rsid w:val="00B62EEF"/>
    <w:rsid w:val="00B97B51"/>
    <w:rsid w:val="00BA0007"/>
    <w:rsid w:val="00BB1D79"/>
    <w:rsid w:val="00BB6991"/>
    <w:rsid w:val="00BC1D0C"/>
    <w:rsid w:val="00BC61BD"/>
    <w:rsid w:val="00BE0B91"/>
    <w:rsid w:val="00C078CB"/>
    <w:rsid w:val="00C14811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700E9"/>
    <w:rsid w:val="00D90D49"/>
    <w:rsid w:val="00DB2212"/>
    <w:rsid w:val="00DC5D96"/>
    <w:rsid w:val="00DD4F3E"/>
    <w:rsid w:val="00DD6A78"/>
    <w:rsid w:val="00E02DC1"/>
    <w:rsid w:val="00E13E55"/>
    <w:rsid w:val="00E21B10"/>
    <w:rsid w:val="00E3215C"/>
    <w:rsid w:val="00E446DC"/>
    <w:rsid w:val="00E82502"/>
    <w:rsid w:val="00EA6B34"/>
    <w:rsid w:val="00EA7406"/>
    <w:rsid w:val="00EE1E7B"/>
    <w:rsid w:val="00F12154"/>
    <w:rsid w:val="00F225BF"/>
    <w:rsid w:val="00F22CF5"/>
    <w:rsid w:val="00F53753"/>
    <w:rsid w:val="00F63839"/>
    <w:rsid w:val="00F7167E"/>
    <w:rsid w:val="00F7443C"/>
    <w:rsid w:val="00F9504D"/>
    <w:rsid w:val="00FB5EA6"/>
    <w:rsid w:val="00FC2870"/>
    <w:rsid w:val="00FE5474"/>
    <w:rsid w:val="00FF58B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CD2E181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paragraph" w:styleId="BodyText3">
    <w:name w:val="Body Text 3"/>
    <w:basedOn w:val="Normal"/>
    <w:link w:val="BodyText3Ch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BodyText3Char">
    <w:name w:val="Body Text 3 Char"/>
    <w:basedOn w:val="DefaultParagraphFont"/>
    <w:link w:val="BodyText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FootnoteTextChar">
    <w:name w:val="Footnote Text Char"/>
    <w:basedOn w:val="DefaultParagraphFont"/>
    <w:link w:val="FootnoteText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25D3C8A15CB47AC924754FF8D2F95" ma:contentTypeVersion="11" ma:contentTypeDescription="Create a new document." ma:contentTypeScope="" ma:versionID="78c30d085f6a79cbeeb58930dbf24241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db89c831728b61b3faf2c6b02e3d406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195F4-9DB6-4A39-A681-5B33D9A2C8FA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customXml/itemProps2.xml><?xml version="1.0" encoding="utf-8"?>
<ds:datastoreItem xmlns:ds="http://schemas.openxmlformats.org/officeDocument/2006/customXml" ds:itemID="{3B421815-FF63-490D-9583-79AAD4D519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470853-57DB-485C-86CE-D67F12FA83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1C37A6-740B-418E-87EF-0A7B4305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Ruth Esther Bussi De La Cruz</cp:lastModifiedBy>
  <cp:revision>3</cp:revision>
  <cp:lastPrinted>2011-03-04T18:55:00Z</cp:lastPrinted>
  <dcterms:created xsi:type="dcterms:W3CDTF">2026-05-19T12:48:00Z</dcterms:created>
  <dcterms:modified xsi:type="dcterms:W3CDTF">2026-09-30T13:01:00Z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