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3F1B9622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E332DD">
                                  <w:rPr>
                                    <w:rStyle w:val="Style2"/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3F1B9622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E332DD">
                            <w:rPr>
                              <w:rStyle w:val="Style2"/>
                            </w:rPr>
                            <w:t>04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348A3" w14:textId="77777777" w:rsidR="007A12BD" w:rsidRDefault="007A12BD" w:rsidP="001007E7">
      <w:pPr>
        <w:spacing w:after="0" w:line="240" w:lineRule="auto"/>
      </w:pPr>
      <w:r>
        <w:separator/>
      </w:r>
    </w:p>
  </w:endnote>
  <w:endnote w:type="continuationSeparator" w:id="0">
    <w:p w14:paraId="6696CDE8" w14:textId="77777777" w:rsidR="007A12BD" w:rsidRDefault="007A12B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BDF73" w14:textId="77777777" w:rsidR="007A12BD" w:rsidRDefault="007A12BD" w:rsidP="001007E7">
      <w:pPr>
        <w:spacing w:after="0" w:line="240" w:lineRule="auto"/>
      </w:pPr>
      <w:r>
        <w:separator/>
      </w:r>
    </w:p>
  </w:footnote>
  <w:footnote w:type="continuationSeparator" w:id="0">
    <w:p w14:paraId="26B59EA5" w14:textId="77777777" w:rsidR="007A12BD" w:rsidRDefault="007A12B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B0739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A12BD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332DD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2026-09-30T14:02:00Z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