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14900E0F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A17E4B">
                                  <w:rPr>
                                    <w:rStyle w:val="Style2"/>
                                  </w:rPr>
                                  <w:t>210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14900E0F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A17E4B">
                            <w:rPr>
                              <w:rStyle w:val="Style2"/>
                            </w:rPr>
                            <w:t>210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D417D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D417D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D417D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A906B" w14:textId="77777777" w:rsidR="00AA3B53" w:rsidRDefault="00AA3B53" w:rsidP="001007E7">
      <w:pPr>
        <w:spacing w:after="0" w:line="240" w:lineRule="auto"/>
      </w:pPr>
      <w:r>
        <w:separator/>
      </w:r>
    </w:p>
  </w:endnote>
  <w:endnote w:type="continuationSeparator" w:id="0">
    <w:p w14:paraId="68603C9D" w14:textId="77777777" w:rsidR="00AA3B53" w:rsidRDefault="00AA3B5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73FBE" w14:textId="77777777" w:rsidR="00AA3B53" w:rsidRDefault="00AA3B53" w:rsidP="001007E7">
      <w:pPr>
        <w:spacing w:after="0" w:line="240" w:lineRule="auto"/>
      </w:pPr>
      <w:r>
        <w:separator/>
      </w:r>
    </w:p>
  </w:footnote>
  <w:footnote w:type="continuationSeparator" w:id="0">
    <w:p w14:paraId="1E7B044D" w14:textId="77777777" w:rsidR="00AA3B53" w:rsidRDefault="00AA3B5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772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9030E"/>
    <w:rsid w:val="00593F7F"/>
    <w:rsid w:val="005D7012"/>
    <w:rsid w:val="006067B4"/>
    <w:rsid w:val="00611A07"/>
    <w:rsid w:val="0061317A"/>
    <w:rsid w:val="00615EC8"/>
    <w:rsid w:val="0062592A"/>
    <w:rsid w:val="00636B52"/>
    <w:rsid w:val="006506D0"/>
    <w:rsid w:val="00651E48"/>
    <w:rsid w:val="00656B48"/>
    <w:rsid w:val="006579BF"/>
    <w:rsid w:val="0066167D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17E4B"/>
    <w:rsid w:val="00A23E45"/>
    <w:rsid w:val="00A261D2"/>
    <w:rsid w:val="00A51BE5"/>
    <w:rsid w:val="00A640BD"/>
    <w:rsid w:val="00A641A7"/>
    <w:rsid w:val="00A72F42"/>
    <w:rsid w:val="00AA2F6B"/>
    <w:rsid w:val="00AA3B53"/>
    <w:rsid w:val="00AD7919"/>
    <w:rsid w:val="00AF2E6B"/>
    <w:rsid w:val="00B17C28"/>
    <w:rsid w:val="00B42647"/>
    <w:rsid w:val="00B50E8E"/>
    <w:rsid w:val="00B62EEF"/>
    <w:rsid w:val="00B95A04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8639C"/>
    <w:rsid w:val="00CA0E82"/>
    <w:rsid w:val="00CA164C"/>
    <w:rsid w:val="00CA4661"/>
    <w:rsid w:val="00CB069D"/>
    <w:rsid w:val="00CB7A02"/>
    <w:rsid w:val="00CE67A3"/>
    <w:rsid w:val="00D025CC"/>
    <w:rsid w:val="00D1201E"/>
    <w:rsid w:val="00D21611"/>
    <w:rsid w:val="00D24FA7"/>
    <w:rsid w:val="00D307B4"/>
    <w:rsid w:val="00D417D8"/>
    <w:rsid w:val="00D45A3E"/>
    <w:rsid w:val="00D51F86"/>
    <w:rsid w:val="00D57C46"/>
    <w:rsid w:val="00D64696"/>
    <w:rsid w:val="00D72193"/>
    <w:rsid w:val="00D72999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70829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36</cp:revision>
  <cp:lastPrinted>2013-08-13T13:54:00Z</cp:lastPrinted>
  <dcterms:created xsi:type="dcterms:W3CDTF">2021-12-21T17:39:00Z</dcterms:created>
  <dcterms:modified xsi:type="dcterms:W3CDTF">2026-09-30T12:39:00Z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