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2DF4A0A7" w:rsidR="00957FDA" w:rsidRPr="00535962" w:rsidRDefault="00512C75" w:rsidP="00957FDA">
                                <w:pPr>
                                  <w:jc w:val="center"/>
                                </w:pPr>
                                <w:r w:rsidRPr="00512C75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0342CD">
                                  <w:rPr>
                                    <w:rStyle w:val="Style2"/>
                                  </w:rPr>
                                  <w:t>6-0</w:t>
                                </w:r>
                                <w:r w:rsidR="000B1158">
                                  <w:rPr>
                                    <w:rStyle w:val="Style2"/>
                                  </w:rPr>
                                  <w:t>210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2DF4A0A7" w:rsidR="00957FDA" w:rsidRPr="00535962" w:rsidRDefault="00512C75" w:rsidP="00957FDA">
                          <w:pPr>
                            <w:jc w:val="center"/>
                          </w:pPr>
                          <w:r w:rsidRPr="00512C75">
                            <w:rPr>
                              <w:rStyle w:val="Style2"/>
                            </w:rPr>
                            <w:t>DGAP-DAF-CM-202</w:t>
                          </w:r>
                          <w:r w:rsidR="000342CD">
                            <w:rPr>
                              <w:rStyle w:val="Style2"/>
                            </w:rPr>
                            <w:t>6-0</w:t>
                          </w:r>
                          <w:r w:rsidR="000B1158">
                            <w:rPr>
                              <w:rStyle w:val="Style2"/>
                            </w:rPr>
                            <w:t>210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7716B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7716B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7716B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C0865D" w14:textId="2ACD79C8" w:rsidR="0037246F" w:rsidRPr="00244CB0" w:rsidRDefault="0037246F" w:rsidP="00244CB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B60CC" w14:textId="77777777" w:rsidR="00F80C80" w:rsidRDefault="00F80C80" w:rsidP="001007E7">
      <w:pPr>
        <w:spacing w:after="0" w:line="240" w:lineRule="auto"/>
      </w:pPr>
      <w:r>
        <w:separator/>
      </w:r>
    </w:p>
  </w:endnote>
  <w:endnote w:type="continuationSeparator" w:id="0">
    <w:p w14:paraId="093906CB" w14:textId="77777777" w:rsidR="00F80C80" w:rsidRDefault="00F80C8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cei="http://schemas.microsoft.com/office/word/2026/wordml/cei"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1605D" w14:textId="77777777" w:rsidR="00F80C80" w:rsidRDefault="00F80C80" w:rsidP="001007E7">
      <w:pPr>
        <w:spacing w:after="0" w:line="240" w:lineRule="auto"/>
      </w:pPr>
      <w:r>
        <w:separator/>
      </w:r>
    </w:p>
  </w:footnote>
  <w:footnote w:type="continuationSeparator" w:id="0">
    <w:p w14:paraId="56120D90" w14:textId="77777777" w:rsidR="00F80C80" w:rsidRDefault="00F80C80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2CD"/>
    <w:rsid w:val="00034772"/>
    <w:rsid w:val="00034DD9"/>
    <w:rsid w:val="00052D9A"/>
    <w:rsid w:val="00053743"/>
    <w:rsid w:val="000B1158"/>
    <w:rsid w:val="001007E7"/>
    <w:rsid w:val="001020C0"/>
    <w:rsid w:val="00107CE2"/>
    <w:rsid w:val="00110E32"/>
    <w:rsid w:val="001166D1"/>
    <w:rsid w:val="00123B8D"/>
    <w:rsid w:val="00146039"/>
    <w:rsid w:val="00157600"/>
    <w:rsid w:val="00170EC5"/>
    <w:rsid w:val="00192D3C"/>
    <w:rsid w:val="00194FF2"/>
    <w:rsid w:val="001E4F55"/>
    <w:rsid w:val="001F73A7"/>
    <w:rsid w:val="00200073"/>
    <w:rsid w:val="002421FA"/>
    <w:rsid w:val="00244CB0"/>
    <w:rsid w:val="00253DBA"/>
    <w:rsid w:val="00260D92"/>
    <w:rsid w:val="0026335F"/>
    <w:rsid w:val="002860A4"/>
    <w:rsid w:val="002964BA"/>
    <w:rsid w:val="002971F5"/>
    <w:rsid w:val="002C4A7E"/>
    <w:rsid w:val="002C7588"/>
    <w:rsid w:val="002E1412"/>
    <w:rsid w:val="00314023"/>
    <w:rsid w:val="0031441A"/>
    <w:rsid w:val="00351DE8"/>
    <w:rsid w:val="00362B8A"/>
    <w:rsid w:val="003710B0"/>
    <w:rsid w:val="0037246F"/>
    <w:rsid w:val="003851B8"/>
    <w:rsid w:val="00387903"/>
    <w:rsid w:val="003A3AAB"/>
    <w:rsid w:val="003A4539"/>
    <w:rsid w:val="003B29C3"/>
    <w:rsid w:val="003B38E0"/>
    <w:rsid w:val="003C4344"/>
    <w:rsid w:val="003C769B"/>
    <w:rsid w:val="00403697"/>
    <w:rsid w:val="00413731"/>
    <w:rsid w:val="0042490F"/>
    <w:rsid w:val="00452C7C"/>
    <w:rsid w:val="00466B9C"/>
    <w:rsid w:val="0047489C"/>
    <w:rsid w:val="004767CC"/>
    <w:rsid w:val="0049643D"/>
    <w:rsid w:val="004A3841"/>
    <w:rsid w:val="004C460F"/>
    <w:rsid w:val="004C4743"/>
    <w:rsid w:val="004C7A2F"/>
    <w:rsid w:val="004D342D"/>
    <w:rsid w:val="004E4F9F"/>
    <w:rsid w:val="00501D93"/>
    <w:rsid w:val="00512C75"/>
    <w:rsid w:val="00535962"/>
    <w:rsid w:val="00536BAE"/>
    <w:rsid w:val="00574FD7"/>
    <w:rsid w:val="005B442B"/>
    <w:rsid w:val="005C5DC1"/>
    <w:rsid w:val="005D0D63"/>
    <w:rsid w:val="005D7CDA"/>
    <w:rsid w:val="00611A07"/>
    <w:rsid w:val="0062592A"/>
    <w:rsid w:val="00636B52"/>
    <w:rsid w:val="006506D0"/>
    <w:rsid w:val="00650842"/>
    <w:rsid w:val="00651E48"/>
    <w:rsid w:val="00656B48"/>
    <w:rsid w:val="006709BC"/>
    <w:rsid w:val="006C24DB"/>
    <w:rsid w:val="006C5649"/>
    <w:rsid w:val="006D3A78"/>
    <w:rsid w:val="00736AEA"/>
    <w:rsid w:val="00747EAC"/>
    <w:rsid w:val="007716B0"/>
    <w:rsid w:val="00780880"/>
    <w:rsid w:val="007A4EE1"/>
    <w:rsid w:val="007B4164"/>
    <w:rsid w:val="007B6F6F"/>
    <w:rsid w:val="007C79F7"/>
    <w:rsid w:val="007E1214"/>
    <w:rsid w:val="00810515"/>
    <w:rsid w:val="0083342F"/>
    <w:rsid w:val="00852E19"/>
    <w:rsid w:val="00854B4F"/>
    <w:rsid w:val="008757D2"/>
    <w:rsid w:val="00886C64"/>
    <w:rsid w:val="008B24CD"/>
    <w:rsid w:val="008B3AE5"/>
    <w:rsid w:val="008C570E"/>
    <w:rsid w:val="008E1A7B"/>
    <w:rsid w:val="009000B1"/>
    <w:rsid w:val="009002B4"/>
    <w:rsid w:val="0090225B"/>
    <w:rsid w:val="00906C34"/>
    <w:rsid w:val="009233C0"/>
    <w:rsid w:val="00951B33"/>
    <w:rsid w:val="0095570D"/>
    <w:rsid w:val="00957FDA"/>
    <w:rsid w:val="009773D3"/>
    <w:rsid w:val="009828A9"/>
    <w:rsid w:val="009A2AEC"/>
    <w:rsid w:val="009A5E0A"/>
    <w:rsid w:val="009B0931"/>
    <w:rsid w:val="009B4174"/>
    <w:rsid w:val="009C00F7"/>
    <w:rsid w:val="009D0E22"/>
    <w:rsid w:val="009D58E8"/>
    <w:rsid w:val="009E0472"/>
    <w:rsid w:val="009F5AC3"/>
    <w:rsid w:val="00A16099"/>
    <w:rsid w:val="00A24343"/>
    <w:rsid w:val="00A261D2"/>
    <w:rsid w:val="00A640BD"/>
    <w:rsid w:val="00A73385"/>
    <w:rsid w:val="00A9320F"/>
    <w:rsid w:val="00AA4D90"/>
    <w:rsid w:val="00AB4966"/>
    <w:rsid w:val="00AB7922"/>
    <w:rsid w:val="00AC7631"/>
    <w:rsid w:val="00AD7919"/>
    <w:rsid w:val="00AE21AB"/>
    <w:rsid w:val="00AF0D2F"/>
    <w:rsid w:val="00AF3A51"/>
    <w:rsid w:val="00B17C28"/>
    <w:rsid w:val="00B3101F"/>
    <w:rsid w:val="00B34E22"/>
    <w:rsid w:val="00B420BA"/>
    <w:rsid w:val="00B42647"/>
    <w:rsid w:val="00B53D0E"/>
    <w:rsid w:val="00B61D08"/>
    <w:rsid w:val="00B62EEF"/>
    <w:rsid w:val="00B9237C"/>
    <w:rsid w:val="00B97B51"/>
    <w:rsid w:val="00BB60D4"/>
    <w:rsid w:val="00BC1D0C"/>
    <w:rsid w:val="00BC61BD"/>
    <w:rsid w:val="00BD2FB6"/>
    <w:rsid w:val="00BE4FB0"/>
    <w:rsid w:val="00BF1AD5"/>
    <w:rsid w:val="00C22CDB"/>
    <w:rsid w:val="00C471AD"/>
    <w:rsid w:val="00C55869"/>
    <w:rsid w:val="00C66D08"/>
    <w:rsid w:val="00C8639C"/>
    <w:rsid w:val="00C9478E"/>
    <w:rsid w:val="00CA4661"/>
    <w:rsid w:val="00CC393C"/>
    <w:rsid w:val="00CE67A3"/>
    <w:rsid w:val="00CE6C9E"/>
    <w:rsid w:val="00D07C33"/>
    <w:rsid w:val="00D24FA7"/>
    <w:rsid w:val="00D307B4"/>
    <w:rsid w:val="00D64696"/>
    <w:rsid w:val="00D90D49"/>
    <w:rsid w:val="00D966B7"/>
    <w:rsid w:val="00D97CCE"/>
    <w:rsid w:val="00DC5D96"/>
    <w:rsid w:val="00DD4F3E"/>
    <w:rsid w:val="00E01254"/>
    <w:rsid w:val="00E13E55"/>
    <w:rsid w:val="00E22E66"/>
    <w:rsid w:val="00E3360B"/>
    <w:rsid w:val="00E96D05"/>
    <w:rsid w:val="00EA7406"/>
    <w:rsid w:val="00EB128A"/>
    <w:rsid w:val="00EC6CCA"/>
    <w:rsid w:val="00F00348"/>
    <w:rsid w:val="00F116C5"/>
    <w:rsid w:val="00F1514F"/>
    <w:rsid w:val="00F225BF"/>
    <w:rsid w:val="00F25B99"/>
    <w:rsid w:val="00F4086F"/>
    <w:rsid w:val="00F53753"/>
    <w:rsid w:val="00F7167E"/>
    <w:rsid w:val="00F7443C"/>
    <w:rsid w:val="00F80C80"/>
    <w:rsid w:val="00F827F9"/>
    <w:rsid w:val="00FA2C19"/>
    <w:rsid w:val="00FA2E05"/>
    <w:rsid w:val="00FB47A6"/>
    <w:rsid w:val="00FB5550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17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Juan Francisco Felipe Moronta</cp:lastModifiedBy>
  <cp:revision>38</cp:revision>
  <cp:lastPrinted>2013-08-13T13:53:00Z</cp:lastPrinted>
  <dcterms:created xsi:type="dcterms:W3CDTF">2021-12-21T13:11:00Z</dcterms:created>
  <dcterms:modified xsi:type="dcterms:W3CDTF">2026-09-30T12:39:00Z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2025-06-09T11:28:35Z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b7250f3d-67f6-487d-afb1-5d12614362da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