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7EDD5" w14:textId="1F12B596" w:rsidR="00535962" w:rsidRPr="00F7167E" w:rsidRDefault="0084337A">
      <w:r w:rsidRPr="000030D2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57055FE5" wp14:editId="49857FB7">
            <wp:simplePos x="0" y="0"/>
            <wp:positionH relativeFrom="margin">
              <wp:posOffset>2523490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2305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32C823C" wp14:editId="0D8D3694">
                <wp:simplePos x="0" y="0"/>
                <wp:positionH relativeFrom="column">
                  <wp:posOffset>4343400</wp:posOffset>
                </wp:positionH>
                <wp:positionV relativeFrom="paragraph">
                  <wp:posOffset>-590550</wp:posOffset>
                </wp:positionV>
                <wp:extent cx="1986915" cy="723900"/>
                <wp:effectExtent l="0" t="0" r="1333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6915" cy="72390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3FD3DC9" w14:textId="50F35673" w:rsidR="001466B0" w:rsidRPr="00535962" w:rsidRDefault="00572133" w:rsidP="001466B0">
                                <w:pPr>
                                  <w:jc w:val="center"/>
                                </w:pPr>
                                <w:r w:rsidRPr="00572133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SISALRIL-DAF-CM-202</w:t>
                                </w:r>
                                <w:r w:rsidR="006B3F38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572133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-00</w:t>
                                </w:r>
                                <w:r w:rsidR="00C950E4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31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2A5599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2C823C" id="Group 21" o:spid="_x0000_s1026" style="position:absolute;margin-left:342pt;margin-top:-46.5pt;width:156.45pt;height:57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3FD3DC9" w14:textId="50F35673" w:rsidR="001466B0" w:rsidRPr="00535962" w:rsidRDefault="00572133" w:rsidP="001466B0">
                          <w:pPr>
                            <w:jc w:val="center"/>
                          </w:pPr>
                          <w:r w:rsidRPr="00572133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SISALRIL-DAF-CM-202</w:t>
                          </w:r>
                          <w:r w:rsidR="006B3F38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572133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-00</w:t>
                          </w:r>
                          <w:r w:rsidR="00C950E4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31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42A5599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D738C20" wp14:editId="56652AA0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796D6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38C20" id="Text Box 20" o:spid="_x0000_s1031" type="#_x0000_t202" style="position:absolute;margin-left:-31.1pt;margin-top:-46.5pt;width:74.65pt;height:24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54796D6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B2EA991" wp14:editId="382BDDB8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28C87" w14:textId="77777777" w:rsidR="0026335F" w:rsidRPr="0026335F" w:rsidRDefault="008A439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EA991" id="Text Box 12" o:spid="_x0000_s1032" type="#_x0000_t202" style="position:absolute;margin-left:389.95pt;margin-top:12.5pt;width:114.05pt;height:21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C628C87" w14:textId="77777777" w:rsidR="0026335F" w:rsidRPr="0026335F" w:rsidRDefault="008A439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5E59E9C" wp14:editId="55027414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0E37D60" w14:textId="77777777" w:rsidR="00BC61BD" w:rsidRPr="00BC61BD" w:rsidRDefault="00DB738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B7386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725C9C0" wp14:editId="0FB9A14C">
                                      <wp:extent cx="845820" cy="462915"/>
                                      <wp:effectExtent l="0" t="0" r="0" b="0"/>
                                      <wp:docPr id="14" name="Imagen 14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4" name="Imagen 14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6291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59E9C" id="Text Box 2" o:spid="_x0000_s1033" type="#_x0000_t202" style="position:absolute;margin-left:-41.65pt;margin-top:-26.75pt;width:81pt;height:84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0E37D60" w14:textId="77777777" w:rsidR="00BC61BD" w:rsidRPr="00BC61BD" w:rsidRDefault="00DB7386">
                          <w:pPr>
                            <w:rPr>
                              <w:lang w:val="en-US"/>
                            </w:rPr>
                          </w:pPr>
                          <w:r w:rsidRPr="00DB7386">
                            <w:rPr>
                              <w:noProof/>
                            </w:rPr>
                            <w:drawing>
                              <wp:inline distT="0" distB="0" distL="0" distR="0" wp14:anchorId="4725C9C0" wp14:editId="0FB9A14C">
                                <wp:extent cx="845820" cy="462915"/>
                                <wp:effectExtent l="0" t="0" r="0" b="0"/>
                                <wp:docPr id="14" name="Imagen 14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Imagen 14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629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37BE1F7" w14:textId="15AE2516" w:rsidR="00535962" w:rsidRPr="00535962" w:rsidRDefault="00945B98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8D3EDEB" wp14:editId="59E85C79">
                <wp:simplePos x="0" y="0"/>
                <wp:positionH relativeFrom="column">
                  <wp:posOffset>1019175</wp:posOffset>
                </wp:positionH>
                <wp:positionV relativeFrom="paragraph">
                  <wp:posOffset>236220</wp:posOffset>
                </wp:positionV>
                <wp:extent cx="3695700" cy="279400"/>
                <wp:effectExtent l="0" t="0" r="0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8F8A59" w14:textId="59C3E632" w:rsidR="002E1412" w:rsidRPr="0084337A" w:rsidRDefault="008A4398" w:rsidP="00A72F42">
                            <w:pPr>
                              <w:jc w:val="center"/>
                              <w:rPr>
                                <w:rStyle w:val="Style7"/>
                                <w:rFonts w:asciiTheme="minorHAnsi" w:hAnsiTheme="minorHAnsi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Theme="minorHAnsi" w:hAnsiTheme="minorHAnsi"/>
                                  <w:lang w:val="es-ES_tradnl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945B98" w:rsidRPr="00945B98">
                                  <w:rPr>
                                    <w:rStyle w:val="Style7"/>
                                    <w:rFonts w:asciiTheme="minorHAnsi" w:hAnsiTheme="minorHAnsi"/>
                                    <w:lang w:val="es-ES_tradnl"/>
                                  </w:rPr>
                                  <w:t xml:space="preserve">Superintendencia de Salud y Riesgos Laborales </w:t>
                                </w:r>
                                <w:r w:rsidR="002E1412" w:rsidRPr="0084337A">
                                  <w:rPr>
                                    <w:rStyle w:val="Style7"/>
                                    <w:rFonts w:asciiTheme="minorHAnsi" w:hAnsiTheme="minorHAnsi"/>
                                    <w:lang w:val="es-ES_tradnl"/>
                                  </w:rPr>
                                  <w:t>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3EDEB" id="Text Box 16" o:spid="_x0000_s1034" type="#_x0000_t202" style="position:absolute;margin-left:80.25pt;margin-top:18.6pt;width:291pt;height:2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" stroked="f">
                <v:textbox>
                  <w:txbxContent>
                    <w:p w14:paraId="578F8A59" w14:textId="59C3E632" w:rsidR="002E1412" w:rsidRPr="0084337A" w:rsidRDefault="008A4398" w:rsidP="00A72F42">
                      <w:pPr>
                        <w:jc w:val="center"/>
                        <w:rPr>
                          <w:rStyle w:val="Style7"/>
                          <w:rFonts w:asciiTheme="minorHAnsi" w:hAnsiTheme="minorHAnsi"/>
                        </w:rPr>
                      </w:pPr>
                      <w:sdt>
                        <w:sdtPr>
                          <w:rPr>
                            <w:rStyle w:val="Style7"/>
                            <w:rFonts w:asciiTheme="minorHAnsi" w:hAnsiTheme="minorHAnsi"/>
                            <w:lang w:val="es-ES_tradnl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945B98" w:rsidRPr="00945B98">
                            <w:rPr>
                              <w:rStyle w:val="Style7"/>
                              <w:rFonts w:asciiTheme="minorHAnsi" w:hAnsiTheme="minorHAnsi"/>
                              <w:lang w:val="es-ES_tradnl"/>
                            </w:rPr>
                            <w:t xml:space="preserve">Superintendencia de Salud y Riesgos Laborales </w:t>
                          </w:r>
                          <w:r w:rsidR="002E1412" w:rsidRPr="0084337A">
                            <w:rPr>
                              <w:rStyle w:val="Style7"/>
                              <w:rFonts w:asciiTheme="minorHAnsi" w:hAnsiTheme="minorHAnsi"/>
                              <w:lang w:val="es-ES_tradnl"/>
                            </w:rPr>
                            <w:t>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A2BFFF3" wp14:editId="6507019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7CD5F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BFFF3" id="Text Box 13" o:spid="_x0000_s1035" type="#_x0000_t202" style="position:absolute;margin-left:415.05pt;margin-top:10.6pt;width:83.6pt;height:1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gPBiOu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47CD5F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298958C" w14:textId="35443B92" w:rsidR="00535962" w:rsidRDefault="00535962" w:rsidP="00535962"/>
    <w:p w14:paraId="12AE0D6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A43FCD5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5D3C6C4" wp14:editId="487D097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F037CC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3C6C4" id="Text Box 18" o:spid="_x0000_s1036" type="#_x0000_t202" style="position:absolute;left:0;text-align:left;margin-left:78.45pt;margin-top:6.45pt;width:278.6pt;height:21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04F037CC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D4752DD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FE035C0" wp14:editId="577AF0B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C22FF9" w14:textId="77777777" w:rsidR="002E1412" w:rsidRPr="002E1412" w:rsidRDefault="008A439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35C0" id="Text Box 17" o:spid="_x0000_s1037" type="#_x0000_t202" style="position:absolute;left:0;text-align:left;margin-left:13.6pt;margin-top:7.65pt;width:420.2pt;height:23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AC22FF9" w14:textId="77777777" w:rsidR="002E1412" w:rsidRPr="002E1412" w:rsidRDefault="008A439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442E02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49EC36F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9BC762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0E0DA78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CE105C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FA7FA1D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0DFD832" w14:textId="77777777" w:rsidTr="00E82502">
        <w:trPr>
          <w:cantSplit/>
          <w:trHeight w:val="440"/>
        </w:trPr>
        <w:tc>
          <w:tcPr>
            <w:tcW w:w="9252" w:type="dxa"/>
          </w:tcPr>
          <w:p w14:paraId="0A32FB50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0A568F0" w14:textId="77777777" w:rsidTr="00E82502">
        <w:trPr>
          <w:cantSplit/>
          <w:trHeight w:val="440"/>
        </w:trPr>
        <w:tc>
          <w:tcPr>
            <w:tcW w:w="9252" w:type="dxa"/>
          </w:tcPr>
          <w:p w14:paraId="0675CF7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6B7E259" w14:textId="77777777" w:rsidTr="00E82502">
        <w:trPr>
          <w:cantSplit/>
          <w:trHeight w:val="440"/>
        </w:trPr>
        <w:tc>
          <w:tcPr>
            <w:tcW w:w="9252" w:type="dxa"/>
          </w:tcPr>
          <w:p w14:paraId="14B7B56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09D415D" w14:textId="77777777" w:rsidTr="00E82502">
        <w:trPr>
          <w:cantSplit/>
          <w:trHeight w:val="440"/>
        </w:trPr>
        <w:tc>
          <w:tcPr>
            <w:tcW w:w="9252" w:type="dxa"/>
          </w:tcPr>
          <w:p w14:paraId="377362A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61E80C3" w14:textId="77777777" w:rsidTr="00E82502">
        <w:trPr>
          <w:cantSplit/>
          <w:trHeight w:val="440"/>
        </w:trPr>
        <w:tc>
          <w:tcPr>
            <w:tcW w:w="9252" w:type="dxa"/>
          </w:tcPr>
          <w:p w14:paraId="0BE187A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019DBC6" w14:textId="77777777" w:rsidTr="00E82502">
        <w:trPr>
          <w:cantSplit/>
          <w:trHeight w:val="440"/>
        </w:trPr>
        <w:tc>
          <w:tcPr>
            <w:tcW w:w="9252" w:type="dxa"/>
          </w:tcPr>
          <w:p w14:paraId="3B3EAA48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E17662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2B679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D4EB8D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01711F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B10EBA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1D71B" w14:textId="77777777" w:rsidR="008A4398" w:rsidRDefault="008A4398" w:rsidP="001007E7">
      <w:pPr>
        <w:spacing w:after="0" w:line="240" w:lineRule="auto"/>
      </w:pPr>
      <w:r>
        <w:separator/>
      </w:r>
    </w:p>
  </w:endnote>
  <w:endnote w:type="continuationSeparator" w:id="0">
    <w:p w14:paraId="441E08F1" w14:textId="77777777" w:rsidR="008A4398" w:rsidRDefault="008A439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A013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FEF4CEA" wp14:editId="7A66A6C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188D69" wp14:editId="7BF5D7A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6D8C37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8A90F3F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188D6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F6D8C37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8A90F3F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5FDC38" wp14:editId="75901832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76ABE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5FDC38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AD76ABE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32D343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8399D7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559C20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F7484E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41BFC1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E75D8" w14:textId="77777777" w:rsidR="008A4398" w:rsidRDefault="008A4398" w:rsidP="001007E7">
      <w:pPr>
        <w:spacing w:after="0" w:line="240" w:lineRule="auto"/>
      </w:pPr>
      <w:r>
        <w:separator/>
      </w:r>
    </w:p>
  </w:footnote>
  <w:footnote w:type="continuationSeparator" w:id="0">
    <w:p w14:paraId="7345472E" w14:textId="77777777" w:rsidR="008A4398" w:rsidRDefault="008A439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6FA4"/>
    <w:rsid w:val="00034DD9"/>
    <w:rsid w:val="00045479"/>
    <w:rsid w:val="0005792C"/>
    <w:rsid w:val="000B0DCD"/>
    <w:rsid w:val="000E02D9"/>
    <w:rsid w:val="001007E7"/>
    <w:rsid w:val="001020C0"/>
    <w:rsid w:val="001466B0"/>
    <w:rsid w:val="00152788"/>
    <w:rsid w:val="00157600"/>
    <w:rsid w:val="00164A15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53886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72133"/>
    <w:rsid w:val="00611A07"/>
    <w:rsid w:val="0062592A"/>
    <w:rsid w:val="006506D0"/>
    <w:rsid w:val="00651E48"/>
    <w:rsid w:val="00666D56"/>
    <w:rsid w:val="006709BC"/>
    <w:rsid w:val="006B3F38"/>
    <w:rsid w:val="006F567F"/>
    <w:rsid w:val="00725091"/>
    <w:rsid w:val="00745FD0"/>
    <w:rsid w:val="00780880"/>
    <w:rsid w:val="007A17CF"/>
    <w:rsid w:val="007B0E1F"/>
    <w:rsid w:val="007B6F6F"/>
    <w:rsid w:val="00820C9F"/>
    <w:rsid w:val="0082707E"/>
    <w:rsid w:val="008315B0"/>
    <w:rsid w:val="00835D90"/>
    <w:rsid w:val="00842305"/>
    <w:rsid w:val="0084337A"/>
    <w:rsid w:val="008A4398"/>
    <w:rsid w:val="008B3AE5"/>
    <w:rsid w:val="008C388B"/>
    <w:rsid w:val="008F0015"/>
    <w:rsid w:val="00945B98"/>
    <w:rsid w:val="00966EEE"/>
    <w:rsid w:val="00977C54"/>
    <w:rsid w:val="009E2789"/>
    <w:rsid w:val="00A16099"/>
    <w:rsid w:val="00A640BD"/>
    <w:rsid w:val="00A641A7"/>
    <w:rsid w:val="00A72F42"/>
    <w:rsid w:val="00AD7919"/>
    <w:rsid w:val="00AF2E6B"/>
    <w:rsid w:val="00B04EB0"/>
    <w:rsid w:val="00B52046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368CA"/>
    <w:rsid w:val="00C5078F"/>
    <w:rsid w:val="00C66D08"/>
    <w:rsid w:val="00C7470C"/>
    <w:rsid w:val="00C950E4"/>
    <w:rsid w:val="00CA0E82"/>
    <w:rsid w:val="00CA164C"/>
    <w:rsid w:val="00CA4661"/>
    <w:rsid w:val="00CE67A3"/>
    <w:rsid w:val="00D1201E"/>
    <w:rsid w:val="00D141BA"/>
    <w:rsid w:val="00D24FA7"/>
    <w:rsid w:val="00D45A3E"/>
    <w:rsid w:val="00D64696"/>
    <w:rsid w:val="00D7710E"/>
    <w:rsid w:val="00D90D49"/>
    <w:rsid w:val="00D9600B"/>
    <w:rsid w:val="00DB7386"/>
    <w:rsid w:val="00DC5D96"/>
    <w:rsid w:val="00DC74CE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632304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784BB-A5E5-47EF-AA29-66BAF3875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Elsy Cristal Castillo Peña</cp:lastModifiedBy>
  <cp:revision>16</cp:revision>
  <cp:lastPrinted>2011-03-04T18:48:00Z</cp:lastPrinted>
  <dcterms:created xsi:type="dcterms:W3CDTF">2014-01-15T13:04:00Z</dcterms:created>
  <dcterms:modified xsi:type="dcterms:W3CDTF">2026-09-29T13:32:00Z</dcterms:modified>
</cp:coreProperties>
</file>