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0C975" w14:textId="7CC8EC84" w:rsidR="00535962" w:rsidRPr="00F7167E" w:rsidRDefault="00B70BF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382904C" wp14:editId="499B1E40">
                <wp:simplePos x="0" y="0"/>
                <wp:positionH relativeFrom="column">
                  <wp:posOffset>4048125</wp:posOffset>
                </wp:positionH>
                <wp:positionV relativeFrom="paragraph">
                  <wp:posOffset>-593725</wp:posOffset>
                </wp:positionV>
                <wp:extent cx="2280920" cy="701040"/>
                <wp:effectExtent l="0" t="0" r="2413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092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BF4E64" w14:textId="6CCD6AEF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90EF6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82904C" id="Group 21" o:spid="_x0000_s1026" style="position:absolute;margin-left:318.75pt;margin-top:-46.75pt;width:179.6pt;height:55.2pt;z-index:25165721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3cMagMAAMYMAAAOAAAAZHJzL2Uyb0RvYy54bWzUV9tu2zAMfR+wfxD0vvqSOBejTtH1hgHd&#10;VqzdByi2fMFkyZOU2t3Xj5IcJ2k7DOvSFs2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FBF4E64" w14:textId="6CCD6AEF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D90EF6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A0C22C9" wp14:editId="3A182FF8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963BB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C22C9" id="Text Box 20" o:spid="_x0000_s1031" type="#_x0000_t202" style="position:absolute;margin-left:-31.1pt;margin-top:-46.5pt;width:74.65pt;height:24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1C963BB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08A3BE51" wp14:editId="0CC8E752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25EE99E" wp14:editId="3E038138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03E2A" w14:textId="3BF32591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B70BF1">
                                  <w:rPr>
                                    <w:rStyle w:val="Style5"/>
                                    <w:lang w:val="es-DO"/>
                                  </w:rPr>
                                  <w:t xml:space="preserve"> de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EE99E" id="Text Box 12" o:spid="_x0000_s1032" type="#_x0000_t202" style="position:absolute;margin-left:389.95pt;margin-top:12.5pt;width:114.05pt;height:21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61603E2A" w14:textId="3BF32591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B70BF1">
                            <w:rPr>
                              <w:rStyle w:val="Style5"/>
                              <w:lang w:val="es-DO"/>
                            </w:rPr>
                            <w:t xml:space="preserve"> de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5F036B" w:rsidRPr="005F036B">
        <w:rPr>
          <w:noProof/>
        </w:rPr>
        <w:t xml:space="preserve"> </w:t>
      </w:r>
      <w:r w:rsidR="00303FB1">
        <w:rPr>
          <w:noProof/>
        </w:rPr>
        <w:drawing>
          <wp:inline distT="0" distB="0" distL="0" distR="0" wp14:anchorId="701650A9" wp14:editId="429F51DD">
            <wp:extent cx="898778" cy="781050"/>
            <wp:effectExtent l="0" t="0" r="0" b="0"/>
            <wp:docPr id="4000233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39" cy="790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9D70C9" w14:textId="0487E7AA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69879AB" wp14:editId="62798998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833B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879AB" id="Text Box 13" o:spid="_x0000_s1033" type="#_x0000_t202" style="position:absolute;margin-left:415.05pt;margin-top:10.6pt;width:83.6pt;height:19.8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" filled="f" stroked="f">
                <v:textbox>
                  <w:txbxContent>
                    <w:p w14:paraId="2E1833B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6FC9C6C" w14:textId="55B87F0D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E05F8D" wp14:editId="6A1DCE4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6F346D" w14:textId="4BE5525E" w:rsidR="002E1412" w:rsidRPr="002E1412" w:rsidRDefault="005F036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5F036B">
                              <w:rPr>
                                <w:rStyle w:val="Style6"/>
                                <w:sz w:val="24"/>
                                <w:szCs w:val="24"/>
                              </w:rPr>
                              <w:t>SERVICIO REGIONAL DE SAL</w:t>
                            </w:r>
                            <w:r w:rsidR="00766EA0">
                              <w:rPr>
                                <w:rStyle w:val="Style6"/>
                                <w:sz w:val="24"/>
                                <w:szCs w:val="24"/>
                              </w:rPr>
                              <w:t>UD OZAMA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05F8D" id="Text Box 16" o:spid="_x0000_s1034" type="#_x0000_t202" style="position:absolute;margin-left:93.6pt;margin-top:2.1pt;width:249.75pt;height:2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" stroked="f">
                <v:textbox>
                  <w:txbxContent>
                    <w:p w14:paraId="6D6F346D" w14:textId="4BE5525E" w:rsidR="002E1412" w:rsidRPr="002E1412" w:rsidRDefault="005F036B" w:rsidP="00A72F42">
                      <w:pPr>
                        <w:jc w:val="center"/>
                        <w:rPr>
                          <w:lang w:val="es-ES_tradnl"/>
                        </w:rPr>
                      </w:pPr>
                      <w:r w:rsidRPr="005F036B">
                        <w:rPr>
                          <w:rStyle w:val="Style6"/>
                          <w:sz w:val="24"/>
                          <w:szCs w:val="24"/>
                        </w:rPr>
                        <w:t>SERVICIO REGIONAL DE SAL</w:t>
                      </w:r>
                      <w:r w:rsidR="00766EA0">
                        <w:rPr>
                          <w:rStyle w:val="Style6"/>
                          <w:sz w:val="24"/>
                          <w:szCs w:val="24"/>
                        </w:rPr>
                        <w:t>UD OZAMA</w:t>
                      </w:r>
                    </w:p>
                  </w:txbxContent>
                </v:textbox>
              </v:shape>
            </w:pict>
          </mc:Fallback>
        </mc:AlternateContent>
      </w:r>
    </w:p>
    <w:p w14:paraId="7409A70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15AE3C2" w14:textId="1003DB6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083CB5" wp14:editId="510DD2C8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8042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83CB5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0B8042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6E066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5C1322" wp14:editId="5956B5F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6706CB" w14:textId="1E327A20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5F036B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C1322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36706CB" w14:textId="1E327A20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5F036B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C1E6E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EC4E01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1D5FC4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393CA19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60FD753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8C47135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3CEECA7B" w14:textId="77777777" w:rsidTr="00E82502">
        <w:trPr>
          <w:cantSplit/>
          <w:trHeight w:val="440"/>
        </w:trPr>
        <w:tc>
          <w:tcPr>
            <w:tcW w:w="9252" w:type="dxa"/>
          </w:tcPr>
          <w:p w14:paraId="7337C0DD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4761535" w14:textId="77777777" w:rsidTr="00E82502">
        <w:trPr>
          <w:cantSplit/>
          <w:trHeight w:val="440"/>
        </w:trPr>
        <w:tc>
          <w:tcPr>
            <w:tcW w:w="9252" w:type="dxa"/>
          </w:tcPr>
          <w:p w14:paraId="2FDAB5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73B9E4D" w14:textId="77777777" w:rsidTr="00E82502">
        <w:trPr>
          <w:cantSplit/>
          <w:trHeight w:val="440"/>
        </w:trPr>
        <w:tc>
          <w:tcPr>
            <w:tcW w:w="9252" w:type="dxa"/>
          </w:tcPr>
          <w:p w14:paraId="711895E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768232F9" w14:textId="77777777" w:rsidTr="00E82502">
        <w:trPr>
          <w:cantSplit/>
          <w:trHeight w:val="440"/>
        </w:trPr>
        <w:tc>
          <w:tcPr>
            <w:tcW w:w="9252" w:type="dxa"/>
          </w:tcPr>
          <w:p w14:paraId="2534D2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97CA4A9" w14:textId="77777777" w:rsidTr="00E82502">
        <w:trPr>
          <w:cantSplit/>
          <w:trHeight w:val="440"/>
        </w:trPr>
        <w:tc>
          <w:tcPr>
            <w:tcW w:w="9252" w:type="dxa"/>
          </w:tcPr>
          <w:p w14:paraId="7BEA604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A12028B" w14:textId="77777777" w:rsidTr="00E82502">
        <w:trPr>
          <w:cantSplit/>
          <w:trHeight w:val="440"/>
        </w:trPr>
        <w:tc>
          <w:tcPr>
            <w:tcW w:w="9252" w:type="dxa"/>
          </w:tcPr>
          <w:p w14:paraId="6DC5E6F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C3BAB4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8270A0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CB887B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E3B0A9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FF87778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8622C" w14:textId="77777777" w:rsidR="007D6A9E" w:rsidRDefault="007D6A9E" w:rsidP="001007E7">
      <w:pPr>
        <w:spacing w:after="0" w:line="240" w:lineRule="auto"/>
      </w:pPr>
      <w:r>
        <w:separator/>
      </w:r>
    </w:p>
  </w:endnote>
  <w:endnote w:type="continuationSeparator" w:id="0">
    <w:p w14:paraId="7A981744" w14:textId="77777777" w:rsidR="007D6A9E" w:rsidRDefault="007D6A9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D251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2423054" wp14:editId="7044EAD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EF242B4" wp14:editId="4EF5ABF6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99A6F5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BA6D1A8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F242B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299A6F5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BA6D1A8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D2DB87" wp14:editId="513C97B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1E2FB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D2DB87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691E2FB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04E26F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139E51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176E6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EF2B88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09E414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0CF92" w14:textId="77777777" w:rsidR="007D6A9E" w:rsidRDefault="007D6A9E" w:rsidP="001007E7">
      <w:pPr>
        <w:spacing w:after="0" w:line="240" w:lineRule="auto"/>
      </w:pPr>
      <w:r>
        <w:separator/>
      </w:r>
    </w:p>
  </w:footnote>
  <w:footnote w:type="continuationSeparator" w:id="0">
    <w:p w14:paraId="40054F6A" w14:textId="77777777" w:rsidR="007D6A9E" w:rsidRDefault="007D6A9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15FB3"/>
    <w:rsid w:val="00253DBA"/>
    <w:rsid w:val="0026335F"/>
    <w:rsid w:val="00295BD4"/>
    <w:rsid w:val="002D451D"/>
    <w:rsid w:val="002E1412"/>
    <w:rsid w:val="00303FB1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F036B"/>
    <w:rsid w:val="0060133A"/>
    <w:rsid w:val="00611A07"/>
    <w:rsid w:val="0062592A"/>
    <w:rsid w:val="006506D0"/>
    <w:rsid w:val="00651E48"/>
    <w:rsid w:val="00666D56"/>
    <w:rsid w:val="006709BC"/>
    <w:rsid w:val="006F567F"/>
    <w:rsid w:val="00725091"/>
    <w:rsid w:val="00766EA0"/>
    <w:rsid w:val="00780880"/>
    <w:rsid w:val="007B0E1F"/>
    <w:rsid w:val="007B6F6F"/>
    <w:rsid w:val="007D6A9E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96B79"/>
    <w:rsid w:val="00AD7919"/>
    <w:rsid w:val="00AF2E6B"/>
    <w:rsid w:val="00B62EEF"/>
    <w:rsid w:val="00B70BF1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223028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Edgar Alexander lebron</cp:lastModifiedBy>
  <cp:revision>2</cp:revision>
  <cp:lastPrinted>2011-03-04T18:48:00Z</cp:lastPrinted>
  <dcterms:created xsi:type="dcterms:W3CDTF">2026-03-25T19:55:00Z</dcterms:created>
  <dcterms:modified xsi:type="dcterms:W3CDTF">2026-03-25T19:55:00Z</dcterms:modified>
</cp:coreProperties>
</file>