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9FE34" w14:textId="57F67CF4" w:rsidR="00535962" w:rsidRPr="00F7167E" w:rsidRDefault="00812FE3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C43519C" wp14:editId="17F2C82F">
                <wp:simplePos x="0" y="0"/>
                <wp:positionH relativeFrom="column">
                  <wp:posOffset>6918325</wp:posOffset>
                </wp:positionH>
                <wp:positionV relativeFrom="paragraph">
                  <wp:posOffset>-380365</wp:posOffset>
                </wp:positionV>
                <wp:extent cx="2228215" cy="701040"/>
                <wp:effectExtent l="12700" t="10160" r="6985" b="12700"/>
                <wp:wrapNone/>
                <wp:docPr id="126651980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8215" cy="701040"/>
                          <a:chOff x="12866" y="523"/>
                          <a:chExt cx="2544" cy="1104"/>
                        </a:xfrm>
                      </wpg:grpSpPr>
                      <wps:wsp>
                        <wps:cNvPr id="11242261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8607542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214017884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749CEF41" w14:textId="370D102D" w:rsidR="00957FDA" w:rsidRPr="00535962" w:rsidRDefault="00DF6E6B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8180008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C60F18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43519C" id="Group 21" o:spid="_x0000_s1026" style="position:absolute;margin-left:544.75pt;margin-top:-29.95pt;width:175.45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749CEF41" w14:textId="370D102D" w:rsidR="00957FDA" w:rsidRPr="00535962" w:rsidRDefault="00DF6E6B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0CC60F18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0EDA10" wp14:editId="191C62A7">
                <wp:simplePos x="0" y="0"/>
                <wp:positionH relativeFrom="column">
                  <wp:posOffset>7734300</wp:posOffset>
                </wp:positionH>
                <wp:positionV relativeFrom="paragraph">
                  <wp:posOffset>523875</wp:posOffset>
                </wp:positionV>
                <wp:extent cx="1520825" cy="278130"/>
                <wp:effectExtent l="0" t="0" r="3175" b="0"/>
                <wp:wrapNone/>
                <wp:docPr id="5744815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AB3BE" w14:textId="0EBAE3BF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5B0C9D">
                                  <w:rPr>
                                    <w:rStyle w:val="Style5"/>
                                    <w:lang w:val="es-DO"/>
                                  </w:rPr>
                                  <w:t xml:space="preserve"> de  2025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EDA10" id="Text Box 12" o:spid="_x0000_s1031" type="#_x0000_t202" style="position:absolute;margin-left:609pt;margin-top:41.2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9FM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" filled="f" stroked="f">
                <v:textbox>
                  <w:txbxContent>
                    <w:p w14:paraId="103AB3BE" w14:textId="0EBAE3BF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5B0C9D">
                            <w:rPr>
                              <w:rStyle w:val="Style5"/>
                              <w:lang w:val="es-DO"/>
                            </w:rPr>
                            <w:t xml:space="preserve"> de  2025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591F66" wp14:editId="1A11637E">
                <wp:simplePos x="0" y="0"/>
                <wp:positionH relativeFrom="column">
                  <wp:posOffset>2647315</wp:posOffset>
                </wp:positionH>
                <wp:positionV relativeFrom="paragraph">
                  <wp:posOffset>320675</wp:posOffset>
                </wp:positionV>
                <wp:extent cx="3311525" cy="279400"/>
                <wp:effectExtent l="0" t="0" r="3810" b="0"/>
                <wp:wrapNone/>
                <wp:docPr id="12858490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3258FF" w14:textId="59D984D9" w:rsidR="002E1412" w:rsidRPr="002E1412" w:rsidRDefault="006818C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6818C5">
                              <w:rPr>
                                <w:rStyle w:val="Style6"/>
                              </w:rPr>
                              <w:t xml:space="preserve">SERVICIO REGIONAL DE SALUD </w:t>
                            </w:r>
                            <w:r w:rsidR="00A67EB8">
                              <w:rPr>
                                <w:rStyle w:val="Style6"/>
                              </w:rPr>
                              <w:t>OZAMA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91F66" id="Text Box 16" o:spid="_x0000_s1032" type="#_x0000_t202" style="position:absolute;margin-left:208.45pt;margin-top:25.25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bR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" stroked="f">
                <v:textbox>
                  <w:txbxContent>
                    <w:p w14:paraId="053258FF" w14:textId="59D984D9" w:rsidR="002E1412" w:rsidRPr="002E1412" w:rsidRDefault="006818C5" w:rsidP="0083342F">
                      <w:pPr>
                        <w:jc w:val="center"/>
                        <w:rPr>
                          <w:lang w:val="es-ES_tradnl"/>
                        </w:rPr>
                      </w:pPr>
                      <w:r w:rsidRPr="006818C5">
                        <w:rPr>
                          <w:rStyle w:val="Style6"/>
                        </w:rPr>
                        <w:t xml:space="preserve">SERVICIO REGIONAL DE SALUD </w:t>
                      </w:r>
                      <w:r w:rsidR="00A67EB8">
                        <w:rPr>
                          <w:rStyle w:val="Style6"/>
                        </w:rPr>
                        <w:t>OZAMA</w:t>
                      </w:r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240" behindDoc="0" locked="0" layoutInCell="1" allowOverlap="1" wp14:anchorId="6B167DCB" wp14:editId="14206E7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9EC569" wp14:editId="1F880167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52044275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89569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EC569" id="Text Box 20" o:spid="_x0000_s1033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4C89569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181FF6">
        <w:rPr>
          <w:noProof/>
        </w:rPr>
        <w:drawing>
          <wp:inline distT="0" distB="0" distL="0" distR="0" wp14:anchorId="133A7521" wp14:editId="7B798C76">
            <wp:extent cx="923925" cy="802903"/>
            <wp:effectExtent l="0" t="0" r="0" b="0"/>
            <wp:docPr id="126785124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74" cy="807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69F17A" w14:textId="17476A82" w:rsidR="00535962" w:rsidRPr="00535962" w:rsidRDefault="00812FE3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8DD41B" wp14:editId="3FD631F5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0" r="0" b="3175"/>
                <wp:wrapNone/>
                <wp:docPr id="72013383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551A02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DD41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551A02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C618DF7" w14:textId="3D702F02" w:rsidR="00535962" w:rsidRDefault="00812FE3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D071E0" wp14:editId="6A439320">
                <wp:simplePos x="0" y="0"/>
                <wp:positionH relativeFrom="column">
                  <wp:posOffset>7734300</wp:posOffset>
                </wp:positionH>
                <wp:positionV relativeFrom="paragraph">
                  <wp:posOffset>116840</wp:posOffset>
                </wp:positionV>
                <wp:extent cx="1330325" cy="315595"/>
                <wp:effectExtent l="0" t="1270" r="3175" b="0"/>
                <wp:wrapNone/>
                <wp:docPr id="80940106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325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A364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071E0" id="Text Box 13" o:spid="_x0000_s1035" type="#_x0000_t202" style="position:absolute;margin-left:609pt;margin-top:9.2pt;width:104.75pt;height:24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" filled="f" stroked="f">
                <v:textbox>
                  <w:txbxContent>
                    <w:p w14:paraId="358A364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59022D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A0DA85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5961B8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AA9E59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2D91D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E557268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F12EED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460F5F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6C99C8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F8630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118B25F" w14:textId="77777777" w:rsidTr="00A24343">
        <w:trPr>
          <w:trHeight w:val="457"/>
          <w:jc w:val="center"/>
        </w:trPr>
        <w:tc>
          <w:tcPr>
            <w:tcW w:w="849" w:type="dxa"/>
          </w:tcPr>
          <w:p w14:paraId="28FFD6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9D36A4B" w14:textId="77777777" w:rsidR="0037246F" w:rsidRDefault="0037246F" w:rsidP="00BB657B">
            <w:pPr>
              <w:spacing w:after="0" w:line="240" w:lineRule="auto"/>
            </w:pPr>
          </w:p>
          <w:p w14:paraId="3EA1C1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9C2C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855B55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B19E1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F1CB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1260C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E853D23" w14:textId="77777777" w:rsidTr="00A24343">
        <w:trPr>
          <w:trHeight w:val="477"/>
          <w:jc w:val="center"/>
        </w:trPr>
        <w:tc>
          <w:tcPr>
            <w:tcW w:w="849" w:type="dxa"/>
          </w:tcPr>
          <w:p w14:paraId="5B7FEA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5470647" w14:textId="77777777" w:rsidR="0037246F" w:rsidRDefault="0037246F" w:rsidP="00BB657B">
            <w:pPr>
              <w:spacing w:after="0" w:line="240" w:lineRule="auto"/>
            </w:pPr>
          </w:p>
          <w:p w14:paraId="20C8B4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BD886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264E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095CD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DF90A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06660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E9D2C6F" w14:textId="77777777" w:rsidTr="00A24343">
        <w:trPr>
          <w:trHeight w:val="477"/>
          <w:jc w:val="center"/>
        </w:trPr>
        <w:tc>
          <w:tcPr>
            <w:tcW w:w="849" w:type="dxa"/>
          </w:tcPr>
          <w:p w14:paraId="088747D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8DC2B78" w14:textId="77777777" w:rsidR="0037246F" w:rsidRDefault="0037246F" w:rsidP="00BB657B">
            <w:pPr>
              <w:spacing w:after="0" w:line="240" w:lineRule="auto"/>
            </w:pPr>
          </w:p>
          <w:p w14:paraId="417C7A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F632E4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AF3F0D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B6AB8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8471F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7FBDB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E42AC4" w14:textId="77777777" w:rsidTr="00A24343">
        <w:trPr>
          <w:trHeight w:val="477"/>
          <w:jc w:val="center"/>
        </w:trPr>
        <w:tc>
          <w:tcPr>
            <w:tcW w:w="849" w:type="dxa"/>
          </w:tcPr>
          <w:p w14:paraId="0EBE5E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84EE062" w14:textId="77777777" w:rsidR="0037246F" w:rsidRDefault="0037246F" w:rsidP="00BB657B">
            <w:pPr>
              <w:spacing w:after="0" w:line="240" w:lineRule="auto"/>
            </w:pPr>
          </w:p>
          <w:p w14:paraId="4502EC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C3B20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52A30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4443B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8A4B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11208B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765D3F9" w14:textId="77777777" w:rsidTr="00A24343">
        <w:trPr>
          <w:trHeight w:val="477"/>
          <w:jc w:val="center"/>
        </w:trPr>
        <w:tc>
          <w:tcPr>
            <w:tcW w:w="849" w:type="dxa"/>
          </w:tcPr>
          <w:p w14:paraId="0B4991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05DA000" w14:textId="77777777" w:rsidR="0037246F" w:rsidRDefault="0037246F" w:rsidP="00BB657B">
            <w:pPr>
              <w:spacing w:after="0" w:line="240" w:lineRule="auto"/>
            </w:pPr>
          </w:p>
          <w:p w14:paraId="42CFF4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EFE77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48EBB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2A917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BEC6A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7BEA25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AF064F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881A31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60599213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745C70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35EAF12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26F473E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20CD92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1F4BAB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4ACB64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0D8D465" w14:textId="20C18B52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12FE3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1AD84F4" wp14:editId="0E16EE5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175" r="0" b="1270"/>
                <wp:wrapNone/>
                <wp:docPr id="132032824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F956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D84F4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7BJ5g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" filled="f" stroked="f">
                <v:textbox inset=",.3mm">
                  <w:txbxContent>
                    <w:p w14:paraId="724F956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B73C4" w14:textId="77777777" w:rsidR="009A550C" w:rsidRDefault="009A550C" w:rsidP="001007E7">
      <w:pPr>
        <w:spacing w:after="0" w:line="240" w:lineRule="auto"/>
      </w:pPr>
      <w:r>
        <w:separator/>
      </w:r>
    </w:p>
  </w:endnote>
  <w:endnote w:type="continuationSeparator" w:id="0">
    <w:p w14:paraId="50EDF63A" w14:textId="77777777" w:rsidR="009A550C" w:rsidRDefault="009A550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9786E" w14:textId="099BD27C" w:rsidR="001007E7" w:rsidRDefault="00812FE3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CB66BF" wp14:editId="6154B475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212097804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572BE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23B057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2D4E99C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DCB66B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43572BE0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23B057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2D4E99C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6FDB8FA" w14:textId="65F480BC" w:rsidR="001007E7" w:rsidRDefault="00812FE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31A460" wp14:editId="718A693F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34773894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DCC0E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F31A460" id="Text Box 1" o:spid="_x0000_s1038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30DCC0E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EAE1E52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E7BBB70" wp14:editId="0BD272E2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8CDFEE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8F1AD" w14:textId="77777777" w:rsidR="009A550C" w:rsidRDefault="009A550C" w:rsidP="001007E7">
      <w:pPr>
        <w:spacing w:after="0" w:line="240" w:lineRule="auto"/>
      </w:pPr>
      <w:r>
        <w:separator/>
      </w:r>
    </w:p>
  </w:footnote>
  <w:footnote w:type="continuationSeparator" w:id="0">
    <w:p w14:paraId="0C1E0699" w14:textId="77777777" w:rsidR="009A550C" w:rsidRDefault="009A550C" w:rsidP="001007E7">
      <w:pPr>
        <w:spacing w:after="0" w:line="240" w:lineRule="auto"/>
      </w:pPr>
      <w:r>
        <w:continuationSeparator/>
      </w:r>
    </w:p>
  </w:footnote>
  <w:footnote w:id="1">
    <w:p w14:paraId="238E0E9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BD34D9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81FF6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0C9D"/>
    <w:rsid w:val="005B442B"/>
    <w:rsid w:val="005D0D63"/>
    <w:rsid w:val="00611A07"/>
    <w:rsid w:val="0062592A"/>
    <w:rsid w:val="006506D0"/>
    <w:rsid w:val="00651E48"/>
    <w:rsid w:val="006709BC"/>
    <w:rsid w:val="006818C5"/>
    <w:rsid w:val="00780880"/>
    <w:rsid w:val="007B4164"/>
    <w:rsid w:val="007B6F6F"/>
    <w:rsid w:val="00810515"/>
    <w:rsid w:val="00812FE3"/>
    <w:rsid w:val="0083342F"/>
    <w:rsid w:val="00854B4F"/>
    <w:rsid w:val="008B3AE5"/>
    <w:rsid w:val="009002B4"/>
    <w:rsid w:val="00957FDA"/>
    <w:rsid w:val="009773D3"/>
    <w:rsid w:val="009A2AEC"/>
    <w:rsid w:val="009A550C"/>
    <w:rsid w:val="009B0931"/>
    <w:rsid w:val="009E0472"/>
    <w:rsid w:val="00A16099"/>
    <w:rsid w:val="00A24343"/>
    <w:rsid w:val="00A640BD"/>
    <w:rsid w:val="00A67EB8"/>
    <w:rsid w:val="00A96B79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DF6E6B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75B50C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Edgar Alexander lebron</cp:lastModifiedBy>
  <cp:revision>2</cp:revision>
  <cp:lastPrinted>2011-03-04T18:27:00Z</cp:lastPrinted>
  <dcterms:created xsi:type="dcterms:W3CDTF">2026-03-25T19:57:00Z</dcterms:created>
  <dcterms:modified xsi:type="dcterms:W3CDTF">2026-03-25T19:57:00Z</dcterms:modified>
</cp:coreProperties>
</file>