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60F44A91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3203A7">
                                  <w:rPr>
                                    <w:rStyle w:val="Style2"/>
                                  </w:rPr>
                                  <w:t>209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60F44A91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3203A7">
                            <w:rPr>
                              <w:rStyle w:val="Style2"/>
                            </w:rPr>
                            <w:t>209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3F090" w14:textId="77777777" w:rsidR="00B24782" w:rsidRDefault="00B24782" w:rsidP="001007E7">
      <w:pPr>
        <w:spacing w:after="0" w:line="240" w:lineRule="auto"/>
      </w:pPr>
      <w:r>
        <w:separator/>
      </w:r>
    </w:p>
  </w:endnote>
  <w:endnote w:type="continuationSeparator" w:id="0">
    <w:p w14:paraId="699B7EC4" w14:textId="77777777" w:rsidR="00B24782" w:rsidRDefault="00B2478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8E89C" w14:textId="77777777" w:rsidR="00B24782" w:rsidRDefault="00B24782" w:rsidP="001007E7">
      <w:pPr>
        <w:spacing w:after="0" w:line="240" w:lineRule="auto"/>
      </w:pPr>
      <w:r>
        <w:separator/>
      </w:r>
    </w:p>
  </w:footnote>
  <w:footnote w:type="continuationSeparator" w:id="0">
    <w:p w14:paraId="0EB7F5BE" w14:textId="77777777" w:rsidR="00B24782" w:rsidRDefault="00B2478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03A7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B3636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24782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2026-09-30T12:22:00Z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