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51B3A393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505DDE">
                                  <w:rPr>
                                    <w:rStyle w:val="Style2"/>
                                  </w:rPr>
                                  <w:t>211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51B3A393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505DDE">
                            <w:rPr>
                              <w:rStyle w:val="Style2"/>
                            </w:rPr>
                            <w:t>211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A9DF0" w14:textId="77777777" w:rsidR="00F44D23" w:rsidRDefault="00F44D23" w:rsidP="001007E7">
      <w:pPr>
        <w:spacing w:after="0" w:line="240" w:lineRule="auto"/>
      </w:pPr>
      <w:r>
        <w:separator/>
      </w:r>
    </w:p>
  </w:endnote>
  <w:endnote w:type="continuationSeparator" w:id="0">
    <w:p w14:paraId="0BD15BEA" w14:textId="77777777" w:rsidR="00F44D23" w:rsidRDefault="00F44D2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1BDF9" w14:textId="77777777" w:rsidR="00F44D23" w:rsidRDefault="00F44D23" w:rsidP="001007E7">
      <w:pPr>
        <w:spacing w:after="0" w:line="240" w:lineRule="auto"/>
      </w:pPr>
      <w:r>
        <w:separator/>
      </w:r>
    </w:p>
  </w:footnote>
  <w:footnote w:type="continuationSeparator" w:id="0">
    <w:p w14:paraId="1E3D38AA" w14:textId="77777777" w:rsidR="00F44D23" w:rsidRDefault="00F44D2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772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20C0"/>
    <w:rsid w:val="0010744A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6C17"/>
    <w:rsid w:val="00466B9C"/>
    <w:rsid w:val="004670D6"/>
    <w:rsid w:val="0047489C"/>
    <w:rsid w:val="004A5775"/>
    <w:rsid w:val="004B30DA"/>
    <w:rsid w:val="004D45A8"/>
    <w:rsid w:val="004F7C5E"/>
    <w:rsid w:val="00505DDE"/>
    <w:rsid w:val="005256A5"/>
    <w:rsid w:val="00535962"/>
    <w:rsid w:val="005475EA"/>
    <w:rsid w:val="0059030E"/>
    <w:rsid w:val="00593F7F"/>
    <w:rsid w:val="005D7012"/>
    <w:rsid w:val="006067B4"/>
    <w:rsid w:val="00611A07"/>
    <w:rsid w:val="0061317A"/>
    <w:rsid w:val="00615EC8"/>
    <w:rsid w:val="0062592A"/>
    <w:rsid w:val="00636B52"/>
    <w:rsid w:val="006506D0"/>
    <w:rsid w:val="00651E48"/>
    <w:rsid w:val="00656B48"/>
    <w:rsid w:val="006579BF"/>
    <w:rsid w:val="0066167D"/>
    <w:rsid w:val="00666D56"/>
    <w:rsid w:val="006709BC"/>
    <w:rsid w:val="006911BC"/>
    <w:rsid w:val="006B399A"/>
    <w:rsid w:val="006E41D4"/>
    <w:rsid w:val="006F505B"/>
    <w:rsid w:val="006F567F"/>
    <w:rsid w:val="00725091"/>
    <w:rsid w:val="00733AA6"/>
    <w:rsid w:val="00737FCF"/>
    <w:rsid w:val="00780880"/>
    <w:rsid w:val="007B0E1F"/>
    <w:rsid w:val="007B1969"/>
    <w:rsid w:val="007B6F6F"/>
    <w:rsid w:val="007C56AA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A2F6B"/>
    <w:rsid w:val="00AD7919"/>
    <w:rsid w:val="00AF2E6B"/>
    <w:rsid w:val="00B17C28"/>
    <w:rsid w:val="00B42647"/>
    <w:rsid w:val="00B50E8E"/>
    <w:rsid w:val="00B62EEF"/>
    <w:rsid w:val="00B95A04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069D"/>
    <w:rsid w:val="00CB7A02"/>
    <w:rsid w:val="00CE67A3"/>
    <w:rsid w:val="00D025CC"/>
    <w:rsid w:val="00D1201E"/>
    <w:rsid w:val="00D21611"/>
    <w:rsid w:val="00D24FA7"/>
    <w:rsid w:val="00D307B4"/>
    <w:rsid w:val="00D417D8"/>
    <w:rsid w:val="00D45A3E"/>
    <w:rsid w:val="00D51F86"/>
    <w:rsid w:val="00D57C46"/>
    <w:rsid w:val="00D64696"/>
    <w:rsid w:val="00D72193"/>
    <w:rsid w:val="00D72999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70829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44D23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36</cp:revision>
  <cp:lastPrinted>2013-08-13T13:54:00Z</cp:lastPrinted>
  <dcterms:created xsi:type="dcterms:W3CDTF">2021-12-21T17:39:00Z</dcterms:created>
  <dcterms:modified xsi:type="dcterms:W3CDTF">2026-09-30T11:49:00Z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