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4BCCAD73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CC5B13">
                                  <w:rPr>
                                    <w:rStyle w:val="Style2"/>
                                  </w:rPr>
                                  <w:t>209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4BCCAD73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CC5B13">
                            <w:rPr>
                              <w:rStyle w:val="Style2"/>
                            </w:rPr>
                            <w:t>209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EB764" w14:textId="77777777" w:rsidR="001854E5" w:rsidRDefault="001854E5" w:rsidP="001007E7">
      <w:pPr>
        <w:spacing w:after="0" w:line="240" w:lineRule="auto"/>
      </w:pPr>
      <w:r>
        <w:separator/>
      </w:r>
    </w:p>
  </w:endnote>
  <w:endnote w:type="continuationSeparator" w:id="0">
    <w:p w14:paraId="7F91D8B2" w14:textId="77777777" w:rsidR="001854E5" w:rsidRDefault="001854E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DD1E9" w14:textId="77777777" w:rsidR="001854E5" w:rsidRDefault="001854E5" w:rsidP="001007E7">
      <w:pPr>
        <w:spacing w:after="0" w:line="240" w:lineRule="auto"/>
      </w:pPr>
      <w:r>
        <w:separator/>
      </w:r>
    </w:p>
  </w:footnote>
  <w:footnote w:type="continuationSeparator" w:id="0">
    <w:p w14:paraId="5EC783F5" w14:textId="77777777" w:rsidR="001854E5" w:rsidRDefault="001854E5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854E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217AE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C5B13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