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6AB41" w14:textId="0A86B9AE" w:rsidR="00535962" w:rsidRPr="00F7167E" w:rsidRDefault="00641DAA">
      <w:r>
        <w:rPr>
          <w:noProof/>
          <w:lang w:val="en-US"/>
        </w:rPr>
        <w:pict w14:anchorId="2147631D">
          <v:group id="_x0000_s2069" style="position:absolute;margin-left:573.25pt;margin-top:-46pt;width:157.25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E26536C" w14:textId="5DD1DF62" w:rsidR="00957FDA" w:rsidRPr="00535962" w:rsidRDefault="004C6E0F" w:rsidP="00957FDA">
                          <w:pPr>
                            <w:jc w:val="center"/>
                          </w:pPr>
                          <w:r w:rsidRPr="004C6E0F">
                            <w:t>ITLA-CCC-LPN-2026-000</w:t>
                          </w:r>
                          <w:r w:rsidR="00322D89">
                            <w:t>4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49754D6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0F3A7A1F"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2BD8EBDF" w14:textId="4A52F2B7" w:rsidR="002E1412" w:rsidRPr="002E1412" w:rsidRDefault="00641DAA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C91390">
                        <w:rPr>
                          <w:rStyle w:val="Style6"/>
                        </w:rPr>
                        <w:t xml:space="preserve">Instituto Tecnológico de las Américas </w:t>
                      </w:r>
                      <w:r w:rsidR="008978E8">
                        <w:rPr>
                          <w:rStyle w:val="Style6"/>
                        </w:rPr>
                        <w:t>(ITLA</w:t>
                      </w:r>
                      <w:r w:rsidR="00C91390">
                        <w:rPr>
                          <w:rStyle w:val="Style6"/>
                        </w:rPr>
                        <w:t xml:space="preserve">) 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16BA8CA" wp14:editId="2A3729B2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AB21405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4494F8A7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CB6DE68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4BE130C" w14:textId="39ADD8DF" w:rsidR="00BC61BD" w:rsidRPr="00BC61BD" w:rsidRDefault="00C91390">
                      <w:pPr>
                        <w:rPr>
                          <w:lang w:val="en-US"/>
                        </w:rPr>
                      </w:pPr>
                      <w:r w:rsidRPr="00C91390">
                        <w:rPr>
                          <w:noProof/>
                        </w:rPr>
                        <w:drawing>
                          <wp:inline distT="0" distB="0" distL="0" distR="0" wp14:anchorId="5D65BA27" wp14:editId="26FFAEB9">
                            <wp:extent cx="1171575" cy="495300"/>
                            <wp:effectExtent l="0" t="0" r="0" b="0"/>
                            <wp:docPr id="1577" name="Imagen 33" descr="Logo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E8373E7-CF5C-7CE8-043F-008C767BC77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7" name="Imagen 33" descr="Logo">
                                      <a:extLst>
                                        <a:ext uri="{FF2B5EF4-FFF2-40B4-BE49-F238E27FC236}">
                                          <a16:creationId xmlns:a16="http://schemas.microsoft.com/office/drawing/2014/main" id="{9E8373E7-CF5C-7CE8-043F-008C767BC775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CC492A3" w14:textId="3036A2CE" w:rsidR="00535962" w:rsidRPr="00535962" w:rsidRDefault="00641DAA" w:rsidP="00535962">
      <w:r>
        <w:rPr>
          <w:noProof/>
          <w:lang w:val="en-US" w:eastAsia="zh-TW"/>
        </w:rPr>
        <w:pict w14:anchorId="6A25C0AF">
          <v:shape id="_x0000_s2060" type="#_x0000_t202" style="position:absolute;margin-left:571.75pt;margin-top:2.75pt;width:146.75pt;height:21.9pt;z-index:251685888;mso-width-relative:margin;mso-height-relative:margin" filled="f" stroked="f">
            <v:textbox style="mso-next-textbox:#_x0000_s2060">
              <w:txbxContent>
                <w:p w14:paraId="741AF855" w14:textId="7B0ABF72" w:rsidR="0026335F" w:rsidRPr="0026335F" w:rsidRDefault="00641DAA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 </w:t>
                      </w:r>
                      <w:r w:rsidR="004C6E0F">
                        <w:rPr>
                          <w:rStyle w:val="Style5"/>
                        </w:rPr>
                        <w:t>3</w:t>
                      </w:r>
                      <w:r w:rsidR="003D76BA">
                        <w:rPr>
                          <w:rStyle w:val="Style5"/>
                        </w:rPr>
                        <w:t>0</w:t>
                      </w:r>
                      <w:r w:rsidR="004C6E0F">
                        <w:rPr>
                          <w:rStyle w:val="Style5"/>
                        </w:rPr>
                        <w:t xml:space="preserve"> de</w:t>
                      </w:r>
                      <w:r w:rsidR="003D76BA">
                        <w:rPr>
                          <w:rStyle w:val="Style5"/>
                        </w:rPr>
                        <w:t xml:space="preserve"> septiembre</w:t>
                      </w:r>
                      <w:r w:rsidR="004C6E0F">
                        <w:rPr>
                          <w:rStyle w:val="Style5"/>
                        </w:rPr>
                        <w:t xml:space="preserve"> del 226</w:t>
                      </w:r>
                      <w:r w:rsidR="0026335F" w:rsidRPr="0026335F">
                        <w:rPr>
                          <w:rStyle w:val="Style5"/>
                        </w:rPr>
                        <w:t xml:space="preserve">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color w:val="FF0000"/>
          <w:lang w:eastAsia="zh-TW"/>
        </w:rPr>
        <w:pict w14:anchorId="7E7F0668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4CFFE232" w14:textId="77777777" w:rsidR="00F7443C" w:rsidRPr="004767CC" w:rsidRDefault="00641DAA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2C3A4FA2" w14:textId="77777777" w:rsidR="00535962" w:rsidRDefault="00641DAA" w:rsidP="00535962">
      <w:r>
        <w:rPr>
          <w:noProof/>
          <w:sz w:val="24"/>
          <w:szCs w:val="24"/>
          <w:lang w:eastAsia="es-ES"/>
        </w:rPr>
        <w:pict w14:anchorId="455DF1FC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5F57BCD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540DBA3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6B8749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DADAAF2" w14:textId="2063C653" w:rsidR="0037246F" w:rsidRPr="00131369" w:rsidRDefault="00797FCE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>Lote</w:t>
            </w:r>
          </w:p>
        </w:tc>
        <w:tc>
          <w:tcPr>
            <w:tcW w:w="5584" w:type="dxa"/>
            <w:vAlign w:val="center"/>
          </w:tcPr>
          <w:p w14:paraId="7A83CD0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D5D211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8CC4FBE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11C0FA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C9250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4148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18216F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1482410" w14:textId="77777777" w:rsidTr="00797FCE">
        <w:trPr>
          <w:trHeight w:val="1282"/>
          <w:jc w:val="center"/>
        </w:trPr>
        <w:tc>
          <w:tcPr>
            <w:tcW w:w="849" w:type="dxa"/>
          </w:tcPr>
          <w:p w14:paraId="3D5E69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04962F" w14:textId="77777777" w:rsidR="0037246F" w:rsidRDefault="0037246F" w:rsidP="00BB657B">
            <w:pPr>
              <w:spacing w:after="0" w:line="240" w:lineRule="auto"/>
            </w:pPr>
          </w:p>
          <w:p w14:paraId="4D027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4B32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CF0E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710D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C0DBD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63A2F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081DD5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AAD1E5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E72854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7047DF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115870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1EA26B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EDCB23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3ACEEF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C5892E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D07CC6E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641DAA">
        <w:rPr>
          <w:noProof/>
          <w:color w:val="FF0000"/>
          <w:lang w:eastAsia="es-ES"/>
        </w:rPr>
        <w:pict w14:anchorId="4019266A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E12D5E9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46A6C" w14:textId="77777777" w:rsidR="00641DAA" w:rsidRDefault="00641DAA" w:rsidP="001007E7">
      <w:pPr>
        <w:spacing w:after="0" w:line="240" w:lineRule="auto"/>
      </w:pPr>
      <w:r>
        <w:separator/>
      </w:r>
    </w:p>
  </w:endnote>
  <w:endnote w:type="continuationSeparator" w:id="0">
    <w:p w14:paraId="31978B1C" w14:textId="77777777" w:rsidR="00641DAA" w:rsidRDefault="00641DA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EA802" w14:textId="77777777" w:rsidR="001007E7" w:rsidRDefault="00641DAA">
    <w:pPr>
      <w:pStyle w:val="Piedepgina"/>
    </w:pPr>
    <w:r>
      <w:rPr>
        <w:rFonts w:ascii="Arial Narrow" w:hAnsi="Arial Narrow"/>
        <w:noProof/>
        <w:sz w:val="12"/>
        <w:lang w:val="es-DO"/>
      </w:rPr>
      <w:pict w14:anchorId="79163B65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7FC913B4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005E34A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5CED744F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1B7039A8" w14:textId="77777777" w:rsidR="001007E7" w:rsidRDefault="00641DA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4F17B43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700B0FC2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B60AF3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F12B6FF" wp14:editId="2C031F9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72E618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82B57" w14:textId="77777777" w:rsidR="00641DAA" w:rsidRDefault="00641DAA" w:rsidP="001007E7">
      <w:pPr>
        <w:spacing w:after="0" w:line="240" w:lineRule="auto"/>
      </w:pPr>
      <w:r>
        <w:separator/>
      </w:r>
    </w:p>
  </w:footnote>
  <w:footnote w:type="continuationSeparator" w:id="0">
    <w:p w14:paraId="11AF53D7" w14:textId="77777777" w:rsidR="00641DAA" w:rsidRDefault="00641DAA" w:rsidP="001007E7">
      <w:pPr>
        <w:spacing w:after="0" w:line="240" w:lineRule="auto"/>
      </w:pPr>
      <w:r>
        <w:continuationSeparator/>
      </w:r>
    </w:p>
  </w:footnote>
  <w:footnote w:id="1">
    <w:p w14:paraId="0EDEC9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3EDCC6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22D89"/>
    <w:rsid w:val="00351DE8"/>
    <w:rsid w:val="0037246F"/>
    <w:rsid w:val="003A4539"/>
    <w:rsid w:val="003B29C3"/>
    <w:rsid w:val="003B38E0"/>
    <w:rsid w:val="003C461A"/>
    <w:rsid w:val="003D76BA"/>
    <w:rsid w:val="00403697"/>
    <w:rsid w:val="00412A9D"/>
    <w:rsid w:val="0042490F"/>
    <w:rsid w:val="00433023"/>
    <w:rsid w:val="00466B9C"/>
    <w:rsid w:val="004767CC"/>
    <w:rsid w:val="0049643D"/>
    <w:rsid w:val="004C4743"/>
    <w:rsid w:val="004C6E0F"/>
    <w:rsid w:val="004E4F9F"/>
    <w:rsid w:val="00535962"/>
    <w:rsid w:val="005B442B"/>
    <w:rsid w:val="005D0D63"/>
    <w:rsid w:val="00611A07"/>
    <w:rsid w:val="0062592A"/>
    <w:rsid w:val="00641DAA"/>
    <w:rsid w:val="006506D0"/>
    <w:rsid w:val="00651E48"/>
    <w:rsid w:val="006709BC"/>
    <w:rsid w:val="00780880"/>
    <w:rsid w:val="00797FCE"/>
    <w:rsid w:val="007B4164"/>
    <w:rsid w:val="007B6F6F"/>
    <w:rsid w:val="00810515"/>
    <w:rsid w:val="0083342F"/>
    <w:rsid w:val="00854B4F"/>
    <w:rsid w:val="008978E8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54C97"/>
    <w:rsid w:val="00A640BD"/>
    <w:rsid w:val="00A7605F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91390"/>
    <w:rsid w:val="00CA4661"/>
    <w:rsid w:val="00CE67A3"/>
    <w:rsid w:val="00D24FA7"/>
    <w:rsid w:val="00D45EC7"/>
    <w:rsid w:val="00D64696"/>
    <w:rsid w:val="00D90D49"/>
    <w:rsid w:val="00D94587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3806732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640B03-4715-4CF4-BF36-D7519A1536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3D9847-4BC2-45B4-8A72-FEA66D3A436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70FCAF-64BD-4ECE-92CA-8C24B10AAD6B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5EDBF760-1978-41BC-A017-494D54435B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1</Pages>
  <Words>101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Catinia Cuello</cp:lastModifiedBy>
  <cp:revision>14</cp:revision>
  <cp:lastPrinted>2011-03-04T18:27:00Z</cp:lastPrinted>
  <dcterms:created xsi:type="dcterms:W3CDTF">2011-03-04T18:31:00Z</dcterms:created>
  <dcterms:modified xsi:type="dcterms:W3CDTF">2026-09-29T15:28:00Z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