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EFE0" w14:textId="1434F3AD" w:rsidR="00535962" w:rsidRPr="00F7167E" w:rsidRDefault="004B06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A4F003" wp14:editId="69945702">
                <wp:simplePos x="0" y="0"/>
                <wp:positionH relativeFrom="column">
                  <wp:posOffset>4256955</wp:posOffset>
                </wp:positionH>
                <wp:positionV relativeFrom="paragraph">
                  <wp:posOffset>-600689</wp:posOffset>
                </wp:positionV>
                <wp:extent cx="2069369" cy="701040"/>
                <wp:effectExtent l="0" t="0" r="266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9369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6" cy="968"/>
                            <a:chOff x="9149" y="720"/>
                            <a:chExt cx="201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9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1" w14:textId="0DA91222" w:rsidR="001466B0" w:rsidRPr="00535962" w:rsidRDefault="003B5437" w:rsidP="001466B0">
                                <w:pPr>
                                  <w:jc w:val="center"/>
                                </w:pPr>
                                <w:r w:rsidRPr="003B5437">
                                  <w:rPr>
                                    <w:rStyle w:val="Style2"/>
                                  </w:rPr>
                                  <w:t>EGEHID-</w:t>
                                </w:r>
                                <w:r w:rsidR="000454DA">
                                  <w:rPr>
                                    <w:rStyle w:val="Style2"/>
                                  </w:rPr>
                                  <w:t>DAF-C</w:t>
                                </w:r>
                                <w:r w:rsidR="00FD69C1">
                                  <w:rPr>
                                    <w:rStyle w:val="Style2"/>
                                  </w:rPr>
                                  <w:t>M</w:t>
                                </w:r>
                                <w:r>
                                  <w:rPr>
                                    <w:rStyle w:val="Style2"/>
                                  </w:rPr>
                                  <w:t>-</w:t>
                                </w:r>
                                <w:r w:rsidRPr="003B5437">
                                  <w:rPr>
                                    <w:rStyle w:val="Style2"/>
                                  </w:rPr>
                                  <w:t>2026-00</w:t>
                                </w:r>
                                <w:r w:rsidR="00F023AC">
                                  <w:rPr>
                                    <w:rStyle w:val="Style2"/>
                                  </w:rPr>
                                  <w:t>69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4F003" id="Group 21" o:spid="_x0000_s1026" style="position:absolute;margin-left:335.2pt;margin-top:-47.3pt;width:162.9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6;height:968" coordorigin="9149,720" coordsize="201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9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7A4F021" w14:textId="0DA91222" w:rsidR="001466B0" w:rsidRPr="00535962" w:rsidRDefault="003B5437" w:rsidP="001466B0">
                          <w:pPr>
                            <w:jc w:val="center"/>
                          </w:pPr>
                          <w:r w:rsidRPr="003B5437">
                            <w:rPr>
                              <w:rStyle w:val="Style2"/>
                            </w:rPr>
                            <w:t>EGEHID-</w:t>
                          </w:r>
                          <w:r w:rsidR="000454DA">
                            <w:rPr>
                              <w:rStyle w:val="Style2"/>
                            </w:rPr>
                            <w:t>DAF-C</w:t>
                          </w:r>
                          <w:r w:rsidR="00FD69C1">
                            <w:rPr>
                              <w:rStyle w:val="Style2"/>
                            </w:rPr>
                            <w:t>M</w:t>
                          </w:r>
                          <w:r>
                            <w:rPr>
                              <w:rStyle w:val="Style2"/>
                            </w:rPr>
                            <w:t>-</w:t>
                          </w:r>
                          <w:r w:rsidRPr="003B5437">
                            <w:rPr>
                              <w:rStyle w:val="Style2"/>
                            </w:rPr>
                            <w:t>2026-00</w:t>
                          </w:r>
                          <w:r w:rsidR="00F023AC">
                            <w:rPr>
                              <w:rStyle w:val="Style2"/>
                            </w:rPr>
                            <w:t>69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7A4F02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A4EFFD" wp14:editId="47A4EF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1F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EFFD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47A4F01F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7A4EFFF" wp14:editId="47A4F00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A4F001" wp14:editId="5547888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0" w14:textId="1DFB4515" w:rsidR="0026335F" w:rsidRPr="004024B2" w:rsidRDefault="00F023AC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5"/>
                                <w:lang w:val="es-DO"/>
                              </w:rPr>
                              <w:t>2</w:t>
                            </w:r>
                            <w:r w:rsidR="008030D5">
                              <w:rPr>
                                <w:rStyle w:val="Style5"/>
                                <w:lang w:val="es-DO"/>
                              </w:rPr>
                              <w:t>9</w:t>
                            </w:r>
                            <w:r w:rsidR="00FD69C1"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>
                              <w:rPr>
                                <w:rStyle w:val="Style5"/>
                                <w:lang w:val="es-DO"/>
                              </w:rPr>
                              <w:t>septiembre</w:t>
                            </w:r>
                            <w:r w:rsidR="004024B2">
                              <w:rPr>
                                <w:rStyle w:val="Style5"/>
                                <w:lang w:val="es-DO"/>
                              </w:rPr>
                              <w:t xml:space="preserve"> 202</w:t>
                            </w:r>
                            <w:r w:rsidR="00136CF2">
                              <w:rPr>
                                <w:rStyle w:val="Style5"/>
                                <w:lang w:val="es-D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1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7A4F020" w14:textId="1DFB4515" w:rsidR="0026335F" w:rsidRPr="004024B2" w:rsidRDefault="00F023AC">
                      <w:pPr>
                        <w:rPr>
                          <w:lang w:val="es-DO"/>
                        </w:rPr>
                      </w:pPr>
                      <w:r>
                        <w:rPr>
                          <w:rStyle w:val="Style5"/>
                          <w:lang w:val="es-DO"/>
                        </w:rPr>
                        <w:t>2</w:t>
                      </w:r>
                      <w:r w:rsidR="008030D5">
                        <w:rPr>
                          <w:rStyle w:val="Style5"/>
                          <w:lang w:val="es-DO"/>
                        </w:rPr>
                        <w:t>9</w:t>
                      </w:r>
                      <w:r w:rsidR="00FD69C1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>
                        <w:rPr>
                          <w:rStyle w:val="Style5"/>
                          <w:lang w:val="es-DO"/>
                        </w:rPr>
                        <w:t>septiembre</w:t>
                      </w:r>
                      <w:r w:rsidR="004024B2">
                        <w:rPr>
                          <w:rStyle w:val="Style5"/>
                          <w:lang w:val="es-DO"/>
                        </w:rPr>
                        <w:t xml:space="preserve"> 202</w:t>
                      </w:r>
                      <w:r w:rsidR="00136CF2">
                        <w:rPr>
                          <w:rStyle w:val="Style5"/>
                          <w:lang w:val="es-DO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A4F005" wp14:editId="47A4F0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7A4F02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7A4F028" wp14:editId="47A4F02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5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7A4F02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7A4F028" wp14:editId="47A4F02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7A4EFE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A4F007" wp14:editId="47A4F00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47A4F02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7A4EFE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A4F009" wp14:editId="47A4F00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5" w14:textId="77777777" w:rsidR="002E1412" w:rsidRPr="002E1412" w:rsidRDefault="008030D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47A4F025" w14:textId="77777777" w:rsidR="002E1412" w:rsidRPr="002E1412" w:rsidRDefault="008030D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7A4EF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A4F00B" wp14:editId="47A4F00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47A4F02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7A4EFE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A4F00D" wp14:editId="47A4F00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7" w14:textId="77777777" w:rsidR="002E1412" w:rsidRPr="002E1412" w:rsidRDefault="008030D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47A4F027" w14:textId="77777777" w:rsidR="002E1412" w:rsidRPr="002E1412" w:rsidRDefault="008030D5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4EFE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7A4EFE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7A4EFE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7A4EFE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7A4EFE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7A4EFED" w14:textId="77777777" w:rsidTr="00E82502">
        <w:trPr>
          <w:cantSplit/>
          <w:trHeight w:val="440"/>
        </w:trPr>
        <w:tc>
          <w:tcPr>
            <w:tcW w:w="9252" w:type="dxa"/>
          </w:tcPr>
          <w:p w14:paraId="47A4EFE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7A4EFEF" w14:textId="77777777" w:rsidTr="00E82502">
        <w:trPr>
          <w:cantSplit/>
          <w:trHeight w:val="440"/>
        </w:trPr>
        <w:tc>
          <w:tcPr>
            <w:tcW w:w="9252" w:type="dxa"/>
          </w:tcPr>
          <w:p w14:paraId="47A4EFE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7A4EFF1" w14:textId="77777777" w:rsidTr="00E82502">
        <w:trPr>
          <w:cantSplit/>
          <w:trHeight w:val="440"/>
        </w:trPr>
        <w:tc>
          <w:tcPr>
            <w:tcW w:w="9252" w:type="dxa"/>
          </w:tcPr>
          <w:p w14:paraId="47A4EFF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7A4EFF3" w14:textId="77777777" w:rsidTr="00E82502">
        <w:trPr>
          <w:cantSplit/>
          <w:trHeight w:val="440"/>
        </w:trPr>
        <w:tc>
          <w:tcPr>
            <w:tcW w:w="9252" w:type="dxa"/>
          </w:tcPr>
          <w:p w14:paraId="47A4EFF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7A4EFF5" w14:textId="77777777" w:rsidTr="00E82502">
        <w:trPr>
          <w:cantSplit/>
          <w:trHeight w:val="440"/>
        </w:trPr>
        <w:tc>
          <w:tcPr>
            <w:tcW w:w="9252" w:type="dxa"/>
          </w:tcPr>
          <w:p w14:paraId="47A4EFF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7A4EFFB" w14:textId="77777777" w:rsidTr="00E82502">
        <w:trPr>
          <w:cantSplit/>
          <w:trHeight w:val="440"/>
        </w:trPr>
        <w:tc>
          <w:tcPr>
            <w:tcW w:w="9252" w:type="dxa"/>
          </w:tcPr>
          <w:p w14:paraId="47A4EF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7A4EF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7A4EF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7A4EF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7A4EF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7A4EFF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C766B" w14:textId="77777777" w:rsidR="00637939" w:rsidRDefault="00637939" w:rsidP="001007E7">
      <w:pPr>
        <w:spacing w:after="0" w:line="240" w:lineRule="auto"/>
      </w:pPr>
      <w:r>
        <w:separator/>
      </w:r>
    </w:p>
  </w:endnote>
  <w:endnote w:type="continuationSeparator" w:id="0">
    <w:p w14:paraId="2D95B5DB" w14:textId="77777777" w:rsidR="00637939" w:rsidRDefault="0063793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F01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7A4F019" wp14:editId="47A4F01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A4F01B" wp14:editId="47A4F01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A4F0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A4F0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47A4F02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7A4F0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4F01D" wp14:editId="47A4F01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4F01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7A4F02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7A4F01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7A4F01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7A4F0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B33B4" w14:textId="77777777" w:rsidR="00637939" w:rsidRDefault="00637939" w:rsidP="001007E7">
      <w:pPr>
        <w:spacing w:after="0" w:line="240" w:lineRule="auto"/>
      </w:pPr>
      <w:r>
        <w:separator/>
      </w:r>
    </w:p>
  </w:footnote>
  <w:footnote w:type="continuationSeparator" w:id="0">
    <w:p w14:paraId="7B6B9B5C" w14:textId="77777777" w:rsidR="00637939" w:rsidRDefault="0063793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372A"/>
    <w:rsid w:val="000141FE"/>
    <w:rsid w:val="00034DD9"/>
    <w:rsid w:val="00045479"/>
    <w:rsid w:val="000454DA"/>
    <w:rsid w:val="0005792C"/>
    <w:rsid w:val="000B0DCD"/>
    <w:rsid w:val="000E02D9"/>
    <w:rsid w:val="001007E7"/>
    <w:rsid w:val="001020C0"/>
    <w:rsid w:val="00136CF2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2F1169"/>
    <w:rsid w:val="00314023"/>
    <w:rsid w:val="003408B6"/>
    <w:rsid w:val="00341484"/>
    <w:rsid w:val="003506D8"/>
    <w:rsid w:val="00392351"/>
    <w:rsid w:val="003A6141"/>
    <w:rsid w:val="003A7A2E"/>
    <w:rsid w:val="003B5437"/>
    <w:rsid w:val="004024B2"/>
    <w:rsid w:val="00404131"/>
    <w:rsid w:val="0042490F"/>
    <w:rsid w:val="004379A6"/>
    <w:rsid w:val="0044234A"/>
    <w:rsid w:val="00456C17"/>
    <w:rsid w:val="00466B9C"/>
    <w:rsid w:val="00473C36"/>
    <w:rsid w:val="004B064D"/>
    <w:rsid w:val="004B30DA"/>
    <w:rsid w:val="004B5EBD"/>
    <w:rsid w:val="004D45A8"/>
    <w:rsid w:val="00534C4E"/>
    <w:rsid w:val="00535962"/>
    <w:rsid w:val="005F4000"/>
    <w:rsid w:val="00611A07"/>
    <w:rsid w:val="0062592A"/>
    <w:rsid w:val="00637939"/>
    <w:rsid w:val="006506D0"/>
    <w:rsid w:val="00651E48"/>
    <w:rsid w:val="00666D56"/>
    <w:rsid w:val="006709BC"/>
    <w:rsid w:val="006E3FC1"/>
    <w:rsid w:val="006F567F"/>
    <w:rsid w:val="006F5A44"/>
    <w:rsid w:val="00725091"/>
    <w:rsid w:val="00780880"/>
    <w:rsid w:val="007B0E1F"/>
    <w:rsid w:val="007B614A"/>
    <w:rsid w:val="007B6F6F"/>
    <w:rsid w:val="008030D5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D3621"/>
    <w:rsid w:val="00C06B36"/>
    <w:rsid w:val="00C078CB"/>
    <w:rsid w:val="00C11A6D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33537"/>
    <w:rsid w:val="00D45A3E"/>
    <w:rsid w:val="00D64696"/>
    <w:rsid w:val="00D7710E"/>
    <w:rsid w:val="00D84B42"/>
    <w:rsid w:val="00D90D49"/>
    <w:rsid w:val="00D9600B"/>
    <w:rsid w:val="00DC5D96"/>
    <w:rsid w:val="00DD4F3E"/>
    <w:rsid w:val="00DE0455"/>
    <w:rsid w:val="00E13E55"/>
    <w:rsid w:val="00E44EA1"/>
    <w:rsid w:val="00E82502"/>
    <w:rsid w:val="00EA6B34"/>
    <w:rsid w:val="00EA7406"/>
    <w:rsid w:val="00EE1E7B"/>
    <w:rsid w:val="00F023AC"/>
    <w:rsid w:val="00F225BF"/>
    <w:rsid w:val="00F53753"/>
    <w:rsid w:val="00F7167E"/>
    <w:rsid w:val="00F7443C"/>
    <w:rsid w:val="00F751D7"/>
    <w:rsid w:val="00F84D68"/>
    <w:rsid w:val="00F9504D"/>
    <w:rsid w:val="00FA01DC"/>
    <w:rsid w:val="00FA2AFA"/>
    <w:rsid w:val="00FC2870"/>
    <w:rsid w:val="00FD69C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47A4EFE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Franni Suribel Vallejo</cp:lastModifiedBy>
  <cp:revision>26</cp:revision>
  <cp:lastPrinted>2011-03-04T18:48:00Z</cp:lastPrinted>
  <dcterms:created xsi:type="dcterms:W3CDTF">2014-01-15T13:04:00Z</dcterms:created>
  <dcterms:modified xsi:type="dcterms:W3CDTF">2026-09-29T14:04:00Z</dcterms:modified>
</cp:coreProperties>
</file>