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52EC7400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3D5019">
                                  <w:rPr>
                                    <w:rStyle w:val="Style2"/>
                                  </w:rPr>
                                  <w:t>219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52EC7400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3D5019">
                            <w:rPr>
                              <w:rStyle w:val="Style2"/>
                            </w:rPr>
                            <w:t>219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66F7A" w14:textId="77777777" w:rsidR="00F334FB" w:rsidRDefault="00F334FB" w:rsidP="001007E7">
      <w:pPr>
        <w:spacing w:after="0" w:line="240" w:lineRule="auto"/>
      </w:pPr>
      <w:r>
        <w:separator/>
      </w:r>
    </w:p>
  </w:endnote>
  <w:endnote w:type="continuationSeparator" w:id="0">
    <w:p w14:paraId="41063F87" w14:textId="77777777" w:rsidR="00F334FB" w:rsidRDefault="00F334F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D6F6D" w14:textId="77777777" w:rsidR="00F334FB" w:rsidRDefault="00F334FB" w:rsidP="001007E7">
      <w:pPr>
        <w:spacing w:after="0" w:line="240" w:lineRule="auto"/>
      </w:pPr>
      <w:r>
        <w:separator/>
      </w:r>
    </w:p>
  </w:footnote>
  <w:footnote w:type="continuationSeparator" w:id="0">
    <w:p w14:paraId="094AF9AA" w14:textId="77777777" w:rsidR="00F334FB" w:rsidRDefault="00F334FB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3D5019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4E59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334FB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2026-09-29T20:52:00Z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