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C879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CA4BB75" wp14:editId="16B83985">
                <wp:simplePos x="0" y="0"/>
                <wp:positionH relativeFrom="column">
                  <wp:posOffset>4181475</wp:posOffset>
                </wp:positionH>
                <wp:positionV relativeFrom="paragraph">
                  <wp:posOffset>-457200</wp:posOffset>
                </wp:positionV>
                <wp:extent cx="1914127" cy="924313"/>
                <wp:effectExtent l="0" t="0" r="1016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127" cy="924313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37" cy="713"/>
                            <a:chOff x="9151" y="720"/>
                            <a:chExt cx="2029" cy="66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1" y="1124"/>
                              <a:ext cx="2009" cy="25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4E3482" w:rsidRDefault="009D4E7C" w:rsidP="001466B0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MINPRE-DAF-CM-202</w:t>
                                </w:r>
                                <w:r w:rsidR="00804D04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9B2ABE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32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535962" w:rsidRDefault="005F3F24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4BB75" id="Group 21" o:spid="_x0000_s1026" style="position:absolute;margin-left:329.25pt;margin-top:-36pt;width:150.7pt;height:72.8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37;height:713" coordorigin="9151,720" coordsize="202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1;top:1124;width:2009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:rsidR="005F3F24" w:rsidRPr="004E3482" w:rsidRDefault="009D4E7C" w:rsidP="001466B0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MINPRE-DAF-CM-202</w:t>
                          </w:r>
                          <w:r w:rsidR="00804D04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-00</w:t>
                          </w:r>
                          <w:r w:rsidR="009B2ABE">
                            <w:rPr>
                              <w:rStyle w:val="Style2"/>
                              <w:sz w:val="20"/>
                              <w:szCs w:val="20"/>
                            </w:rPr>
                            <w:t>32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5F3F24" w:rsidRPr="00535962" w:rsidRDefault="005F3F24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C71D3">
        <w:rPr>
          <w:noProof/>
          <w:lang w:val="es-DO" w:eastAsia="es-DO"/>
        </w:rPr>
        <w:drawing>
          <wp:inline distT="0" distB="0" distL="0" distR="0">
            <wp:extent cx="805778" cy="54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P-Logo-V1 (2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77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B14717" wp14:editId="6600EE6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D7710E" w:rsidRDefault="005F3F24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4717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5F3F24" w:rsidRPr="00D7710E" w:rsidRDefault="005F3F24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CC7F131" wp14:editId="2D7CBF9E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535962" w:rsidP="00535962"/>
    <w:p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91440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6335F" w:rsidRDefault="005F3F24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20DB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B571EE"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80A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32.4pt;margin-top:7.2pt;width:83.6pt;height:19.8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/GOtgIAAME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" filled="f" stroked="f">
                <v:textbox>
                  <w:txbxContent>
                    <w:p w:rsidR="005F3F24" w:rsidRPr="0026335F" w:rsidRDefault="005F3F24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20DB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="00B571EE"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F80AD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9B2AB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PRESIDENCIA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nI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" stroked="f">
                <v:textbox>
                  <w:txbxContent>
                    <w:p w:rsidR="005F3F24" w:rsidRPr="002E1412" w:rsidRDefault="00AD7B6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3F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PRESIDENCIA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E82502" w:rsidRDefault="005F3F24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" stroked="f">
                <v:textbox>
                  <w:txbxContent>
                    <w:p w:rsidR="005F3F24" w:rsidRPr="00E82502" w:rsidRDefault="005F3F24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9B2AB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8"/>
                                    <w:smallCaps/>
                                  </w:rPr>
                                  <w:t>DIRECCIÓN ADMINISTRATIVA Y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zv&#10;R6C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5F3F24" w:rsidRPr="002E1412" w:rsidRDefault="00AD7B6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5F3F24">
                            <w:rPr>
                              <w:rStyle w:val="Style8"/>
                              <w:smallCaps/>
                            </w:rPr>
                            <w:t>DIRECCIÓN ADMINISTRATIVA Y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pPr w:leftFromText="141" w:rightFromText="141" w:vertAnchor="text" w:horzAnchor="margin" w:tblpY="1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5490"/>
        <w:gridCol w:w="270"/>
      </w:tblGrid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  <w:tc>
          <w:tcPr>
            <w:tcW w:w="270" w:type="dxa"/>
            <w:tcBorders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Nombre: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>:</w:t>
            </w:r>
          </w:p>
        </w:tc>
        <w:tc>
          <w:tcPr>
            <w:tcW w:w="5490" w:type="dxa"/>
            <w:tcBorders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</w:p>
        </w:tc>
        <w:tc>
          <w:tcPr>
            <w:tcW w:w="5490" w:type="dxa"/>
            <w:tcBorders>
              <w:left w:val="nil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</w:tbl>
    <w:p w:rsidR="00EE1E7B" w:rsidRPr="00E82502" w:rsidRDefault="00EE1E7B" w:rsidP="00020DB7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168" w:rsidRDefault="009C6168" w:rsidP="001007E7">
      <w:pPr>
        <w:spacing w:after="0" w:line="240" w:lineRule="auto"/>
      </w:pPr>
      <w:r>
        <w:separator/>
      </w:r>
    </w:p>
  </w:endnote>
  <w:endnote w:type="continuationSeparator" w:id="0">
    <w:p w:rsidR="009C6168" w:rsidRDefault="009C616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3F24" w:rsidRDefault="005F3F24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5F3F24" w:rsidRPr="008C388B" w:rsidRDefault="005F3F2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5F3F24" w:rsidRPr="008C388B" w:rsidRDefault="005F3F2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5F3F24" w:rsidRPr="008C388B" w:rsidRDefault="005F3F24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168" w:rsidRDefault="009C6168" w:rsidP="001007E7">
      <w:pPr>
        <w:spacing w:after="0" w:line="240" w:lineRule="auto"/>
      </w:pPr>
      <w:r>
        <w:separator/>
      </w:r>
    </w:p>
  </w:footnote>
  <w:footnote w:type="continuationSeparator" w:id="0">
    <w:p w:rsidR="009C6168" w:rsidRDefault="009C616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176A"/>
    <w:rsid w:val="00010160"/>
    <w:rsid w:val="00020DB7"/>
    <w:rsid w:val="00034DD9"/>
    <w:rsid w:val="00045479"/>
    <w:rsid w:val="0005792C"/>
    <w:rsid w:val="00077BAD"/>
    <w:rsid w:val="00094A91"/>
    <w:rsid w:val="000A620A"/>
    <w:rsid w:val="000B0DCD"/>
    <w:rsid w:val="000C3CD6"/>
    <w:rsid w:val="000E02D9"/>
    <w:rsid w:val="000F7005"/>
    <w:rsid w:val="001007E7"/>
    <w:rsid w:val="001020C0"/>
    <w:rsid w:val="00102163"/>
    <w:rsid w:val="001254C8"/>
    <w:rsid w:val="00132083"/>
    <w:rsid w:val="001466B0"/>
    <w:rsid w:val="00151F0E"/>
    <w:rsid w:val="00154D69"/>
    <w:rsid w:val="00155125"/>
    <w:rsid w:val="00157600"/>
    <w:rsid w:val="001709AE"/>
    <w:rsid w:val="00170EC5"/>
    <w:rsid w:val="001720BF"/>
    <w:rsid w:val="00181E8D"/>
    <w:rsid w:val="001928C0"/>
    <w:rsid w:val="00194FF2"/>
    <w:rsid w:val="001A3F92"/>
    <w:rsid w:val="001B11B2"/>
    <w:rsid w:val="001B33E8"/>
    <w:rsid w:val="001C339C"/>
    <w:rsid w:val="001D7DD6"/>
    <w:rsid w:val="001E32CB"/>
    <w:rsid w:val="001E52F7"/>
    <w:rsid w:val="001F06B9"/>
    <w:rsid w:val="001F73A7"/>
    <w:rsid w:val="002009A7"/>
    <w:rsid w:val="00200A88"/>
    <w:rsid w:val="00201909"/>
    <w:rsid w:val="0023248E"/>
    <w:rsid w:val="00232F21"/>
    <w:rsid w:val="002359C4"/>
    <w:rsid w:val="00240340"/>
    <w:rsid w:val="00251F44"/>
    <w:rsid w:val="00253DBA"/>
    <w:rsid w:val="0026335F"/>
    <w:rsid w:val="00287690"/>
    <w:rsid w:val="002935AD"/>
    <w:rsid w:val="00295BD4"/>
    <w:rsid w:val="002B4A08"/>
    <w:rsid w:val="002C56D2"/>
    <w:rsid w:val="002D451D"/>
    <w:rsid w:val="002D7952"/>
    <w:rsid w:val="002D79EE"/>
    <w:rsid w:val="002E0F91"/>
    <w:rsid w:val="002E1412"/>
    <w:rsid w:val="002E66C8"/>
    <w:rsid w:val="003075EC"/>
    <w:rsid w:val="003131FD"/>
    <w:rsid w:val="00314023"/>
    <w:rsid w:val="00341484"/>
    <w:rsid w:val="00346B28"/>
    <w:rsid w:val="00354BF8"/>
    <w:rsid w:val="00361750"/>
    <w:rsid w:val="00392351"/>
    <w:rsid w:val="00395038"/>
    <w:rsid w:val="003A6141"/>
    <w:rsid w:val="003A6B2C"/>
    <w:rsid w:val="003B664C"/>
    <w:rsid w:val="003F2A8B"/>
    <w:rsid w:val="003F7BCC"/>
    <w:rsid w:val="00404131"/>
    <w:rsid w:val="00413DB0"/>
    <w:rsid w:val="004213A4"/>
    <w:rsid w:val="0042490F"/>
    <w:rsid w:val="004271B9"/>
    <w:rsid w:val="004379A6"/>
    <w:rsid w:val="00440EA1"/>
    <w:rsid w:val="0044234A"/>
    <w:rsid w:val="00456C17"/>
    <w:rsid w:val="0045781A"/>
    <w:rsid w:val="00466B9C"/>
    <w:rsid w:val="00481616"/>
    <w:rsid w:val="00483B35"/>
    <w:rsid w:val="00491C02"/>
    <w:rsid w:val="004B30DA"/>
    <w:rsid w:val="004B3E09"/>
    <w:rsid w:val="004C1B71"/>
    <w:rsid w:val="004D0930"/>
    <w:rsid w:val="004D0AB5"/>
    <w:rsid w:val="004D45A8"/>
    <w:rsid w:val="004D46BF"/>
    <w:rsid w:val="004E3482"/>
    <w:rsid w:val="00511C76"/>
    <w:rsid w:val="005155F5"/>
    <w:rsid w:val="00535962"/>
    <w:rsid w:val="005519B6"/>
    <w:rsid w:val="0056399C"/>
    <w:rsid w:val="005712C2"/>
    <w:rsid w:val="005720A1"/>
    <w:rsid w:val="00573C2F"/>
    <w:rsid w:val="005C1660"/>
    <w:rsid w:val="005E238C"/>
    <w:rsid w:val="005E6531"/>
    <w:rsid w:val="005F1BEB"/>
    <w:rsid w:val="005F3F24"/>
    <w:rsid w:val="00611A07"/>
    <w:rsid w:val="0062592A"/>
    <w:rsid w:val="006506D0"/>
    <w:rsid w:val="00651E48"/>
    <w:rsid w:val="00666D56"/>
    <w:rsid w:val="006709BC"/>
    <w:rsid w:val="00676869"/>
    <w:rsid w:val="006A377A"/>
    <w:rsid w:val="006D4436"/>
    <w:rsid w:val="006F567F"/>
    <w:rsid w:val="00704F29"/>
    <w:rsid w:val="007219C4"/>
    <w:rsid w:val="00725091"/>
    <w:rsid w:val="00733ED5"/>
    <w:rsid w:val="007740E9"/>
    <w:rsid w:val="00780880"/>
    <w:rsid w:val="00784B95"/>
    <w:rsid w:val="00797EC6"/>
    <w:rsid w:val="007B0E1F"/>
    <w:rsid w:val="007B6F6F"/>
    <w:rsid w:val="007C71D3"/>
    <w:rsid w:val="007E1B7A"/>
    <w:rsid w:val="007F1D99"/>
    <w:rsid w:val="00804D04"/>
    <w:rsid w:val="008151BD"/>
    <w:rsid w:val="00820C9F"/>
    <w:rsid w:val="0082707E"/>
    <w:rsid w:val="0083084E"/>
    <w:rsid w:val="008315B0"/>
    <w:rsid w:val="00854106"/>
    <w:rsid w:val="00890431"/>
    <w:rsid w:val="008A5124"/>
    <w:rsid w:val="008B3AE5"/>
    <w:rsid w:val="008C350F"/>
    <w:rsid w:val="008C388B"/>
    <w:rsid w:val="008D09A0"/>
    <w:rsid w:val="008D28E6"/>
    <w:rsid w:val="008D2CF7"/>
    <w:rsid w:val="00903F40"/>
    <w:rsid w:val="00904A86"/>
    <w:rsid w:val="00966EEE"/>
    <w:rsid w:val="00972546"/>
    <w:rsid w:val="00974848"/>
    <w:rsid w:val="009764D9"/>
    <w:rsid w:val="00977C54"/>
    <w:rsid w:val="00986380"/>
    <w:rsid w:val="009973E0"/>
    <w:rsid w:val="009B2ABE"/>
    <w:rsid w:val="009B7B6E"/>
    <w:rsid w:val="009C6168"/>
    <w:rsid w:val="009D4E7C"/>
    <w:rsid w:val="00A16099"/>
    <w:rsid w:val="00A40417"/>
    <w:rsid w:val="00A640BD"/>
    <w:rsid w:val="00A641A7"/>
    <w:rsid w:val="00A72F42"/>
    <w:rsid w:val="00AD7919"/>
    <w:rsid w:val="00AD7B60"/>
    <w:rsid w:val="00AE776D"/>
    <w:rsid w:val="00AF2E6B"/>
    <w:rsid w:val="00B13A58"/>
    <w:rsid w:val="00B27B83"/>
    <w:rsid w:val="00B40F25"/>
    <w:rsid w:val="00B50845"/>
    <w:rsid w:val="00B571EE"/>
    <w:rsid w:val="00B62EEF"/>
    <w:rsid w:val="00B638F0"/>
    <w:rsid w:val="00B672A4"/>
    <w:rsid w:val="00B71FFE"/>
    <w:rsid w:val="00B97B51"/>
    <w:rsid w:val="00BA0007"/>
    <w:rsid w:val="00BA6E54"/>
    <w:rsid w:val="00BB1D79"/>
    <w:rsid w:val="00BC1D0C"/>
    <w:rsid w:val="00BC61BD"/>
    <w:rsid w:val="00BD1586"/>
    <w:rsid w:val="00BD295B"/>
    <w:rsid w:val="00BD7483"/>
    <w:rsid w:val="00BE1668"/>
    <w:rsid w:val="00C0487B"/>
    <w:rsid w:val="00C078CB"/>
    <w:rsid w:val="00C22DBE"/>
    <w:rsid w:val="00C31770"/>
    <w:rsid w:val="00C5078F"/>
    <w:rsid w:val="00C6344D"/>
    <w:rsid w:val="00C6348A"/>
    <w:rsid w:val="00C648C6"/>
    <w:rsid w:val="00C66D08"/>
    <w:rsid w:val="00C70927"/>
    <w:rsid w:val="00C7470C"/>
    <w:rsid w:val="00C8794D"/>
    <w:rsid w:val="00CA0E82"/>
    <w:rsid w:val="00CA164C"/>
    <w:rsid w:val="00CA4661"/>
    <w:rsid w:val="00CD086E"/>
    <w:rsid w:val="00CE67A3"/>
    <w:rsid w:val="00CF7F03"/>
    <w:rsid w:val="00D1201E"/>
    <w:rsid w:val="00D24FA7"/>
    <w:rsid w:val="00D45A3E"/>
    <w:rsid w:val="00D64696"/>
    <w:rsid w:val="00D71005"/>
    <w:rsid w:val="00D7710E"/>
    <w:rsid w:val="00D90D49"/>
    <w:rsid w:val="00D9600B"/>
    <w:rsid w:val="00DB4AE1"/>
    <w:rsid w:val="00DC35BD"/>
    <w:rsid w:val="00DC5D96"/>
    <w:rsid w:val="00DD0D1E"/>
    <w:rsid w:val="00DD4F3E"/>
    <w:rsid w:val="00DE0BDF"/>
    <w:rsid w:val="00E006D0"/>
    <w:rsid w:val="00E13E55"/>
    <w:rsid w:val="00E319A4"/>
    <w:rsid w:val="00E44711"/>
    <w:rsid w:val="00E62DF5"/>
    <w:rsid w:val="00E82502"/>
    <w:rsid w:val="00E85859"/>
    <w:rsid w:val="00EA694A"/>
    <w:rsid w:val="00EA6B34"/>
    <w:rsid w:val="00EA7406"/>
    <w:rsid w:val="00EC0A07"/>
    <w:rsid w:val="00EC6021"/>
    <w:rsid w:val="00ED2B1A"/>
    <w:rsid w:val="00EE1E7B"/>
    <w:rsid w:val="00EF0BEA"/>
    <w:rsid w:val="00F225BF"/>
    <w:rsid w:val="00F3137B"/>
    <w:rsid w:val="00F53753"/>
    <w:rsid w:val="00F7167E"/>
    <w:rsid w:val="00F7443C"/>
    <w:rsid w:val="00F80ADC"/>
    <w:rsid w:val="00F84D68"/>
    <w:rsid w:val="00F8641F"/>
    <w:rsid w:val="00F9504D"/>
    <w:rsid w:val="00FA01DC"/>
    <w:rsid w:val="00FA4FA0"/>
    <w:rsid w:val="00FC2870"/>
    <w:rsid w:val="00FF610E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5C8BDA"/>
  <w15:docId w15:val="{4A027434-22B8-412A-8760-E7662E3D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52FA3-35EA-4FC1-ABA9-FD2F2C73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Joandra Sanchez</cp:lastModifiedBy>
  <cp:revision>14</cp:revision>
  <cp:lastPrinted>2014-08-05T16:32:00Z</cp:lastPrinted>
  <dcterms:created xsi:type="dcterms:W3CDTF">2025-07-17T15:48:00Z</dcterms:created>
  <dcterms:modified xsi:type="dcterms:W3CDTF">2026-08-12T18:09:00Z</dcterms:modified>
</cp:coreProperties>
</file>