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4F17B7" w14:textId="2A52A607" w:rsidR="00535962" w:rsidRPr="00F7167E" w:rsidRDefault="004F14E7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75FEF7E" wp14:editId="3080B7AB">
                <wp:simplePos x="0" y="0"/>
                <wp:positionH relativeFrom="column">
                  <wp:posOffset>6848476</wp:posOffset>
                </wp:positionH>
                <wp:positionV relativeFrom="paragraph">
                  <wp:posOffset>-523875</wp:posOffset>
                </wp:positionV>
                <wp:extent cx="2056565" cy="701040"/>
                <wp:effectExtent l="0" t="0" r="2032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656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817"/>
                            <a:chOff x="9151" y="720"/>
                            <a:chExt cx="2009" cy="76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75"/>
                              <a:ext cx="2009" cy="30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1518189132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Style w:val="Style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-403296880"/>
                                        </w:sdtPr>
                                        <w:sdtEndPr>
                                          <w:rPr>
                                            <w:rStyle w:val="Style2"/>
                                          </w:rPr>
                                        </w:sdtEndPr>
                                        <w:sdtContent>
                                          <w:p w14:paraId="061AF40D" w14:textId="3BB4D164" w:rsidR="00513A42" w:rsidRPr="00513A42" w:rsidRDefault="00100A3C" w:rsidP="00513A42">
                                            <w:r>
                                              <w:t>MINPRE</w:t>
                                            </w:r>
                                            <w:r w:rsidR="009B07CB" w:rsidRPr="009B07CB">
                                              <w:t>-DAF-</w:t>
                                            </w:r>
                                            <w:r w:rsidR="00A61D36">
                                              <w:t>CM</w:t>
                                            </w:r>
                                            <w:r w:rsidR="009B07CB" w:rsidRPr="009B07CB">
                                              <w:t>-</w:t>
                                            </w:r>
                                            <w:r w:rsidR="00A35BC8">
                                              <w:t>202</w:t>
                                            </w:r>
                                            <w:r w:rsidR="00F73B26">
                                              <w:t>6</w:t>
                                            </w:r>
                                            <w:r w:rsidR="009B07CB" w:rsidRPr="009B07CB">
                                              <w:t>-</w:t>
                                            </w:r>
                                            <w:r w:rsidR="005E319D">
                                              <w:t>00</w:t>
                                            </w:r>
                                            <w:r w:rsidR="00F3165E">
                                              <w:t>32</w:t>
                                            </w:r>
                                          </w:p>
                                        </w:sdtContent>
                                      </w:sdt>
                                    </w:sdtContent>
                                  </w:sdt>
                                  <w:p w14:paraId="531157AF" w14:textId="77777777" w:rsidR="00957FDA" w:rsidRPr="00535962" w:rsidRDefault="00A77B0D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BEEA3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5FEF7E" id="Group 21" o:spid="_x0000_s1026" style="position:absolute;margin-left:539.25pt;margin-top:-41.25pt;width:161.95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817" coordorigin="9151,720" coordsize="2009,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175;width:2009;height: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1518189132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-403296880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p w14:paraId="061AF40D" w14:textId="3BB4D164" w:rsidR="00513A42" w:rsidRPr="00513A42" w:rsidRDefault="00100A3C" w:rsidP="00513A42">
                                      <w:r>
                                        <w:t>MINPRE</w:t>
                                      </w:r>
                                      <w:r w:rsidR="009B07CB" w:rsidRPr="009B07CB">
                                        <w:t>-DAF-</w:t>
                                      </w:r>
                                      <w:r w:rsidR="00A61D36">
                                        <w:t>CM</w:t>
                                      </w:r>
                                      <w:r w:rsidR="009B07CB" w:rsidRPr="009B07CB">
                                        <w:t>-</w:t>
                                      </w:r>
                                      <w:r w:rsidR="00A35BC8">
                                        <w:t>202</w:t>
                                      </w:r>
                                      <w:r w:rsidR="00F73B26">
                                        <w:t>6</w:t>
                                      </w:r>
                                      <w:r w:rsidR="009B07CB" w:rsidRPr="009B07CB">
                                        <w:t>-</w:t>
                                      </w:r>
                                      <w:r w:rsidR="005E319D">
                                        <w:t>00</w:t>
                                      </w:r>
                                      <w:r w:rsidR="00F3165E">
                                        <w:t>32</w:t>
                                      </w:r>
                                    </w:p>
                                  </w:sdtContent>
                                </w:sdt>
                              </w:sdtContent>
                            </w:sdt>
                            <w:p w14:paraId="531157AF" w14:textId="77777777" w:rsidR="00957FDA" w:rsidRPr="00535962" w:rsidRDefault="00A77B0D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6BEEA3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AE7DD5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F5A116C" wp14:editId="1D3F8A4C">
            <wp:simplePos x="0" y="0"/>
            <wp:positionH relativeFrom="column">
              <wp:posOffset>3835400</wp:posOffset>
            </wp:positionH>
            <wp:positionV relativeFrom="paragraph">
              <wp:posOffset>-616149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7DD5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5D80C8C" wp14:editId="3FB81A4F">
                <wp:simplePos x="0" y="0"/>
                <wp:positionH relativeFrom="column">
                  <wp:posOffset>2504440</wp:posOffset>
                </wp:positionH>
                <wp:positionV relativeFrom="paragraph">
                  <wp:posOffset>185894</wp:posOffset>
                </wp:positionV>
                <wp:extent cx="3311525" cy="279400"/>
                <wp:effectExtent l="0" t="0" r="3175" b="635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920A1B" w14:textId="77777777" w:rsidR="002E1412" w:rsidRPr="002E1412" w:rsidRDefault="00A77B0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13A42">
                                  <w:rPr>
                                    <w:rStyle w:val="Style6"/>
                                  </w:rPr>
                                  <w:t>Instituto Nacional de Tránsito y Transporte Terrestre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5D80C8C" id="Text Box 16" o:spid="_x0000_s1031" type="#_x0000_t202" style="position:absolute;margin-left:197.2pt;margin-top:14.65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" stroked="f">
                <v:textbox>
                  <w:txbxContent>
                    <w:p w14:paraId="5C920A1B" w14:textId="77777777" w:rsidR="002E1412" w:rsidRPr="002E1412" w:rsidRDefault="001245C1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13A42">
                            <w:rPr>
                              <w:rStyle w:val="Style6"/>
                            </w:rPr>
                            <w:t>Instituto Nacional de Tránsito y Transporte Terrestre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A3813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4C68D2C" wp14:editId="153D9276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43D5C1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4C68D2C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3743D5C1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BA3813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455ABC" wp14:editId="3F7B5B98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FE2D308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2E848B0" wp14:editId="24394A67">
                                      <wp:extent cx="799693" cy="222815"/>
                                      <wp:effectExtent l="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22281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C455ABC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FE2D308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2E848B0" wp14:editId="24394A67">
                                <wp:extent cx="799693" cy="222815"/>
                                <wp:effectExtent l="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2228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B4DC3A3" w14:textId="3E969B6B" w:rsidR="00535962" w:rsidRPr="00535962" w:rsidRDefault="00F73B26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50465B6" wp14:editId="46ACAA39">
                <wp:simplePos x="0" y="0"/>
                <wp:positionH relativeFrom="column">
                  <wp:posOffset>7286625</wp:posOffset>
                </wp:positionH>
                <wp:positionV relativeFrom="paragraph">
                  <wp:posOffset>45720</wp:posOffset>
                </wp:positionV>
                <wp:extent cx="2105025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8BB7DC" w14:textId="7046D842" w:rsidR="0026335F" w:rsidRPr="0026335F" w:rsidRDefault="00A77B0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A653E7">
                                  <w:rPr>
                                    <w:rStyle w:val="Style5"/>
                                  </w:rPr>
                                  <w:t>XX</w:t>
                                </w:r>
                                <w:r w:rsidR="00AE18DB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A653E7">
                                  <w:rPr>
                                    <w:rStyle w:val="Style5"/>
                                  </w:rPr>
                                  <w:t>XXXX</w:t>
                                </w:r>
                                <w:r w:rsidR="005E319D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  <w:r w:rsidR="00AE18DB">
                                  <w:rPr>
                                    <w:rStyle w:val="Style5"/>
                                    <w:lang w:val="es-DO"/>
                                  </w:rPr>
                                  <w:t>de 20</w:t>
                                </w:r>
                                <w:r w:rsidR="00A35BC8">
                                  <w:rPr>
                                    <w:rStyle w:val="Style5"/>
                                  </w:rPr>
                                  <w:t>2</w:t>
                                </w:r>
                                <w:r w:rsidR="00F73B26">
                                  <w:rPr>
                                    <w:rStyle w:val="Style5"/>
                                  </w:rPr>
                                  <w:t>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750465B6" id="Text Box 12" o:spid="_x0000_s1034" type="#_x0000_t202" style="position:absolute;margin-left:573.75pt;margin-top:3.6pt;width:165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" filled="f" stroked="f">
                <v:textbox>
                  <w:txbxContent>
                    <w:p w14:paraId="6B8BB7DC" w14:textId="7046D842" w:rsidR="0026335F" w:rsidRPr="0026335F" w:rsidRDefault="00CA3D0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A653E7">
                            <w:rPr>
                              <w:rStyle w:val="Style5"/>
                            </w:rPr>
                            <w:t>XX</w:t>
                          </w:r>
                          <w:r w:rsidR="00AE18DB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A653E7">
                            <w:rPr>
                              <w:rStyle w:val="Style5"/>
                            </w:rPr>
                            <w:t>XXXX</w:t>
                          </w:r>
                          <w:r w:rsidR="005E319D">
                            <w:rPr>
                              <w:rStyle w:val="Style5"/>
                            </w:rPr>
                            <w:t xml:space="preserve"> </w:t>
                          </w:r>
                          <w:r w:rsidR="00AE18DB">
                            <w:rPr>
                              <w:rStyle w:val="Style5"/>
                              <w:lang w:val="es-DO"/>
                            </w:rPr>
                            <w:t>de 20</w:t>
                          </w:r>
                          <w:r w:rsidR="00A35BC8">
                            <w:rPr>
                              <w:rStyle w:val="Style5"/>
                            </w:rPr>
                            <w:t>2</w:t>
                          </w:r>
                          <w:r w:rsidR="00F73B26">
                            <w:rPr>
                              <w:rStyle w:val="Style5"/>
                            </w:rPr>
                            <w:t>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E7DD5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9FB1AF3" wp14:editId="60546759">
                <wp:simplePos x="0" y="0"/>
                <wp:positionH relativeFrom="column">
                  <wp:posOffset>3125337</wp:posOffset>
                </wp:positionH>
                <wp:positionV relativeFrom="paragraph">
                  <wp:posOffset>274604</wp:posOffset>
                </wp:positionV>
                <wp:extent cx="1993265" cy="374925"/>
                <wp:effectExtent l="0" t="0" r="6985" b="635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37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8B7C09" w14:textId="77777777" w:rsidR="00F7443C" w:rsidRPr="004767CC" w:rsidRDefault="00A77B0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9FB1AF3" id="Text Box 18" o:spid="_x0000_s1035" type="#_x0000_t202" style="position:absolute;margin-left:246.1pt;margin-top:21.6pt;width:156.95pt;height:29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" stroked="f">
                <v:textbox>
                  <w:txbxContent>
                    <w:p w14:paraId="688B7C09" w14:textId="77777777" w:rsidR="00F7443C" w:rsidRPr="004767CC" w:rsidRDefault="00CA3D07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1571D4E" w14:textId="77777777" w:rsidR="00535962" w:rsidRDefault="00BA3813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7EEB01" wp14:editId="190A705D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273D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A77B0D">
                              <w:fldChar w:fldCharType="begin"/>
                            </w:r>
                            <w:r w:rsidR="00A77B0D">
                              <w:instrText xml:space="preserve"> NUMPAGES   \* MERGEFORMAT </w:instrText>
                            </w:r>
                            <w:r w:rsidR="00A77B0D"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A77B0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D7EEB01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08273D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60C120C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  <w:bookmarkStart w:id="0" w:name="_GoBack"/>
      <w:bookmarkEnd w:id="0"/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8441B83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81D58F6" w14:textId="391476F4" w:rsidR="0037246F" w:rsidRPr="00131369" w:rsidRDefault="00F73B26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28EA9FE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C05F04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AE0DCC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F83264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5600CB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0D3C42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71914E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51243D0" w14:textId="77777777" w:rsidTr="009B07CB">
        <w:trPr>
          <w:trHeight w:val="382"/>
          <w:jc w:val="center"/>
        </w:trPr>
        <w:tc>
          <w:tcPr>
            <w:tcW w:w="849" w:type="dxa"/>
          </w:tcPr>
          <w:p w14:paraId="17E06DDF" w14:textId="54E47A4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A0DD987" w14:textId="6C3F5673" w:rsidR="0037246F" w:rsidRPr="0048583A" w:rsidRDefault="0037246F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205ECFA9" w14:textId="3D6524BE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0514209" w14:textId="352A9364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85F43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9B0B61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B479B02" w14:textId="77777777" w:rsidR="0037246F" w:rsidRDefault="0037246F" w:rsidP="00BB657B">
            <w:pPr>
              <w:spacing w:after="0" w:line="240" w:lineRule="auto"/>
            </w:pPr>
          </w:p>
        </w:tc>
      </w:tr>
      <w:tr w:rsidR="00630C47" w14:paraId="3E3060A8" w14:textId="77777777" w:rsidTr="001768BD">
        <w:trPr>
          <w:trHeight w:val="430"/>
          <w:jc w:val="center"/>
        </w:trPr>
        <w:tc>
          <w:tcPr>
            <w:tcW w:w="849" w:type="dxa"/>
          </w:tcPr>
          <w:p w14:paraId="66E01B70" w14:textId="3E9F8F4C" w:rsidR="00630C47" w:rsidRPr="00630C47" w:rsidRDefault="00630C47" w:rsidP="00630C47"/>
        </w:tc>
        <w:tc>
          <w:tcPr>
            <w:tcW w:w="5584" w:type="dxa"/>
          </w:tcPr>
          <w:p w14:paraId="3E897A5E" w14:textId="47486034" w:rsidR="00630C47" w:rsidRPr="0048583A" w:rsidRDefault="00630C47" w:rsidP="00630C47">
            <w:pPr>
              <w:rPr>
                <w:lang w:val="es-DO"/>
              </w:rPr>
            </w:pPr>
          </w:p>
        </w:tc>
        <w:tc>
          <w:tcPr>
            <w:tcW w:w="1276" w:type="dxa"/>
          </w:tcPr>
          <w:p w14:paraId="3B284A74" w14:textId="4DA82962" w:rsidR="00630C47" w:rsidRPr="00630C47" w:rsidRDefault="00630C47" w:rsidP="00630C47"/>
        </w:tc>
        <w:tc>
          <w:tcPr>
            <w:tcW w:w="1276" w:type="dxa"/>
          </w:tcPr>
          <w:p w14:paraId="13BD29F9" w14:textId="5C33E369" w:rsidR="00630C47" w:rsidRPr="00630C47" w:rsidRDefault="00630C47" w:rsidP="00630C47"/>
        </w:tc>
        <w:tc>
          <w:tcPr>
            <w:tcW w:w="1701" w:type="dxa"/>
          </w:tcPr>
          <w:p w14:paraId="5AFFE329" w14:textId="77777777" w:rsidR="00630C47" w:rsidRDefault="00630C47" w:rsidP="00630C47"/>
        </w:tc>
        <w:tc>
          <w:tcPr>
            <w:tcW w:w="1559" w:type="dxa"/>
          </w:tcPr>
          <w:p w14:paraId="25BA9475" w14:textId="77777777" w:rsidR="00630C47" w:rsidRDefault="00630C47" w:rsidP="00630C47"/>
        </w:tc>
        <w:tc>
          <w:tcPr>
            <w:tcW w:w="1843" w:type="dxa"/>
          </w:tcPr>
          <w:p w14:paraId="01DE09F3" w14:textId="77777777" w:rsidR="00630C47" w:rsidRDefault="00630C47" w:rsidP="00630C47"/>
        </w:tc>
      </w:tr>
      <w:tr w:rsidR="00630C47" w14:paraId="5D4B4A99" w14:textId="77777777" w:rsidTr="009B07CB">
        <w:trPr>
          <w:trHeight w:val="382"/>
          <w:jc w:val="center"/>
        </w:trPr>
        <w:tc>
          <w:tcPr>
            <w:tcW w:w="849" w:type="dxa"/>
          </w:tcPr>
          <w:p w14:paraId="0836A54B" w14:textId="126D8766" w:rsidR="00630C47" w:rsidRPr="00630C47" w:rsidRDefault="00630C47" w:rsidP="00630C47"/>
        </w:tc>
        <w:tc>
          <w:tcPr>
            <w:tcW w:w="5584" w:type="dxa"/>
          </w:tcPr>
          <w:p w14:paraId="336FD5BC" w14:textId="2A2617D8" w:rsidR="00630C47" w:rsidRDefault="00630C47" w:rsidP="00630C47"/>
        </w:tc>
        <w:tc>
          <w:tcPr>
            <w:tcW w:w="1276" w:type="dxa"/>
          </w:tcPr>
          <w:p w14:paraId="64675C92" w14:textId="315F2548" w:rsidR="00630C47" w:rsidRPr="00630C47" w:rsidRDefault="00630C47" w:rsidP="00630C47"/>
        </w:tc>
        <w:tc>
          <w:tcPr>
            <w:tcW w:w="1276" w:type="dxa"/>
          </w:tcPr>
          <w:p w14:paraId="6C572D9F" w14:textId="0A491960" w:rsidR="00630C47" w:rsidRPr="00630C47" w:rsidRDefault="00630C47" w:rsidP="00630C47"/>
        </w:tc>
        <w:tc>
          <w:tcPr>
            <w:tcW w:w="1701" w:type="dxa"/>
          </w:tcPr>
          <w:p w14:paraId="677E0BC5" w14:textId="77777777" w:rsidR="00630C47" w:rsidRDefault="00630C47" w:rsidP="00630C47"/>
        </w:tc>
        <w:tc>
          <w:tcPr>
            <w:tcW w:w="1559" w:type="dxa"/>
          </w:tcPr>
          <w:p w14:paraId="69966AB1" w14:textId="77777777" w:rsidR="00630C47" w:rsidRDefault="00630C47" w:rsidP="00630C47"/>
        </w:tc>
        <w:tc>
          <w:tcPr>
            <w:tcW w:w="1843" w:type="dxa"/>
          </w:tcPr>
          <w:p w14:paraId="4A87F83E" w14:textId="77777777" w:rsidR="00630C47" w:rsidRDefault="00630C47" w:rsidP="00630C47"/>
        </w:tc>
      </w:tr>
      <w:tr w:rsidR="00630C47" w14:paraId="69CD66D4" w14:textId="77777777" w:rsidTr="009B07CB">
        <w:trPr>
          <w:trHeight w:val="382"/>
          <w:jc w:val="center"/>
        </w:trPr>
        <w:tc>
          <w:tcPr>
            <w:tcW w:w="849" w:type="dxa"/>
          </w:tcPr>
          <w:p w14:paraId="5B247A98" w14:textId="1D889787" w:rsidR="00630C47" w:rsidRPr="00630C47" w:rsidRDefault="00630C47" w:rsidP="00630C47"/>
        </w:tc>
        <w:tc>
          <w:tcPr>
            <w:tcW w:w="5584" w:type="dxa"/>
          </w:tcPr>
          <w:p w14:paraId="217FF010" w14:textId="5F1E03E7" w:rsidR="00630C47" w:rsidRPr="0048583A" w:rsidRDefault="00630C47" w:rsidP="00630C47"/>
        </w:tc>
        <w:tc>
          <w:tcPr>
            <w:tcW w:w="1276" w:type="dxa"/>
          </w:tcPr>
          <w:p w14:paraId="44295D4B" w14:textId="28D3C44A" w:rsidR="00630C47" w:rsidRPr="00630C47" w:rsidRDefault="00630C47" w:rsidP="00630C47"/>
        </w:tc>
        <w:tc>
          <w:tcPr>
            <w:tcW w:w="1276" w:type="dxa"/>
          </w:tcPr>
          <w:p w14:paraId="01ECEB07" w14:textId="0EF003F0" w:rsidR="00630C47" w:rsidRPr="00630C47" w:rsidRDefault="00630C47" w:rsidP="00630C47"/>
        </w:tc>
        <w:tc>
          <w:tcPr>
            <w:tcW w:w="1701" w:type="dxa"/>
          </w:tcPr>
          <w:p w14:paraId="79012AC7" w14:textId="77777777" w:rsidR="00630C47" w:rsidRDefault="00630C47" w:rsidP="00630C47"/>
        </w:tc>
        <w:tc>
          <w:tcPr>
            <w:tcW w:w="1559" w:type="dxa"/>
          </w:tcPr>
          <w:p w14:paraId="3CD32030" w14:textId="77777777" w:rsidR="00630C47" w:rsidRDefault="00630C47" w:rsidP="00630C47"/>
        </w:tc>
        <w:tc>
          <w:tcPr>
            <w:tcW w:w="1843" w:type="dxa"/>
          </w:tcPr>
          <w:p w14:paraId="0A86A0A4" w14:textId="77777777" w:rsidR="00630C47" w:rsidRDefault="00630C47" w:rsidP="00630C47"/>
        </w:tc>
      </w:tr>
      <w:tr w:rsidR="00630C47" w14:paraId="0DE0DA69" w14:textId="77777777" w:rsidTr="009B07CB">
        <w:trPr>
          <w:trHeight w:val="382"/>
          <w:jc w:val="center"/>
        </w:trPr>
        <w:tc>
          <w:tcPr>
            <w:tcW w:w="849" w:type="dxa"/>
          </w:tcPr>
          <w:p w14:paraId="07EEB626" w14:textId="1F035741" w:rsidR="00630C47" w:rsidRPr="00630C47" w:rsidRDefault="00630C47" w:rsidP="00630C47"/>
        </w:tc>
        <w:tc>
          <w:tcPr>
            <w:tcW w:w="5584" w:type="dxa"/>
          </w:tcPr>
          <w:p w14:paraId="6BCE8F31" w14:textId="5D263D1D" w:rsidR="00630C47" w:rsidRDefault="00630C47" w:rsidP="00630C47"/>
        </w:tc>
        <w:tc>
          <w:tcPr>
            <w:tcW w:w="1276" w:type="dxa"/>
          </w:tcPr>
          <w:p w14:paraId="6E583E43" w14:textId="0A5E4268" w:rsidR="00630C47" w:rsidRPr="00630C47" w:rsidRDefault="00630C47" w:rsidP="00630C47"/>
        </w:tc>
        <w:tc>
          <w:tcPr>
            <w:tcW w:w="1276" w:type="dxa"/>
          </w:tcPr>
          <w:p w14:paraId="4A598D18" w14:textId="1C29CB05" w:rsidR="00630C47" w:rsidRPr="00630C47" w:rsidRDefault="00630C47" w:rsidP="00630C47"/>
        </w:tc>
        <w:tc>
          <w:tcPr>
            <w:tcW w:w="1701" w:type="dxa"/>
          </w:tcPr>
          <w:p w14:paraId="6886BC31" w14:textId="77777777" w:rsidR="00630C47" w:rsidRDefault="00630C47" w:rsidP="00630C47"/>
        </w:tc>
        <w:tc>
          <w:tcPr>
            <w:tcW w:w="1559" w:type="dxa"/>
          </w:tcPr>
          <w:p w14:paraId="13EE81EA" w14:textId="77777777" w:rsidR="00630C47" w:rsidRDefault="00630C47" w:rsidP="00630C47"/>
        </w:tc>
        <w:tc>
          <w:tcPr>
            <w:tcW w:w="1843" w:type="dxa"/>
          </w:tcPr>
          <w:p w14:paraId="3FFAA6E1" w14:textId="77777777" w:rsidR="00630C47" w:rsidRDefault="00630C47" w:rsidP="00630C47"/>
        </w:tc>
      </w:tr>
      <w:tr w:rsidR="0037246F" w14:paraId="28E94059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3780440A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4EBF0E85" w14:textId="27970191" w:rsidR="0037246F" w:rsidRPr="00D90C2A" w:rsidRDefault="0039244B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proofErr w:type="gramStart"/>
            <w:r w:rsidR="0037246F" w:rsidRPr="00D90C2A">
              <w:rPr>
                <w:b/>
                <w:sz w:val="22"/>
                <w:szCs w:val="22"/>
              </w:rPr>
              <w:t>…</w:t>
            </w:r>
            <w:r w:rsidR="0037246F">
              <w:rPr>
                <w:b/>
                <w:sz w:val="22"/>
                <w:szCs w:val="22"/>
              </w:rPr>
              <w:t>….</w:t>
            </w:r>
            <w:proofErr w:type="gramEnd"/>
            <w:r w:rsidR="0037246F">
              <w:rPr>
                <w:b/>
                <w:sz w:val="22"/>
                <w:szCs w:val="22"/>
              </w:rPr>
              <w:t>.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129CEAD2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75669C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925C4A6" w14:textId="77777777" w:rsidR="0037246F" w:rsidRPr="00A24343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8F5F2B6" w14:textId="77777777" w:rsidR="0037246F" w:rsidRPr="009B0931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E6D2B3A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7D201440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2B5E6B1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A3813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08561F2" wp14:editId="580B69AA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0C64F4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08561F2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430C64F4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B77EA3" w14:textId="77777777" w:rsidR="00A77B0D" w:rsidRDefault="00A77B0D" w:rsidP="001007E7">
      <w:pPr>
        <w:spacing w:after="0" w:line="240" w:lineRule="auto"/>
      </w:pPr>
      <w:r>
        <w:separator/>
      </w:r>
    </w:p>
  </w:endnote>
  <w:endnote w:type="continuationSeparator" w:id="0">
    <w:p w14:paraId="7214139B" w14:textId="77777777" w:rsidR="00A77B0D" w:rsidRDefault="00A77B0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732F86" w14:textId="77777777" w:rsidR="001007E7" w:rsidRDefault="00BA3813">
    <w:pPr>
      <w:pStyle w:val="Footer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A24CF9" wp14:editId="7B6FC80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E80951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4BA463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9255585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66A24CF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4E80951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4BA463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9255585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2F2E739" w14:textId="77777777" w:rsidR="001007E7" w:rsidRDefault="00BA3813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59404F" wp14:editId="1D04DE1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6E41A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0A59404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3E6E41A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B9D2A63" w14:textId="77777777" w:rsidR="00B97B51" w:rsidRDefault="00AC7631" w:rsidP="00B97B51">
    <w:pPr>
      <w:pStyle w:val="Footer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EC98F9E" wp14:editId="75978A1F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76FBFAE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24F2E" w14:textId="77777777" w:rsidR="00A77B0D" w:rsidRDefault="00A77B0D" w:rsidP="001007E7">
      <w:pPr>
        <w:spacing w:after="0" w:line="240" w:lineRule="auto"/>
      </w:pPr>
      <w:r>
        <w:separator/>
      </w:r>
    </w:p>
  </w:footnote>
  <w:footnote w:type="continuationSeparator" w:id="0">
    <w:p w14:paraId="4F563ADE" w14:textId="77777777" w:rsidR="00A77B0D" w:rsidRDefault="00A77B0D" w:rsidP="001007E7">
      <w:pPr>
        <w:spacing w:after="0" w:line="240" w:lineRule="auto"/>
      </w:pPr>
      <w:r>
        <w:continuationSeparator/>
      </w:r>
    </w:p>
  </w:footnote>
  <w:footnote w:id="1">
    <w:p w14:paraId="519AAC6A" w14:textId="77777777" w:rsidR="0037246F" w:rsidRPr="00403697" w:rsidRDefault="0037246F" w:rsidP="0037246F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35D540BD" w14:textId="77777777" w:rsidR="0037246F" w:rsidRPr="008A3F41" w:rsidRDefault="0037246F" w:rsidP="0037246F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23C21"/>
    <w:multiLevelType w:val="hybridMultilevel"/>
    <w:tmpl w:val="17DA528C"/>
    <w:lvl w:ilvl="0" w:tplc="28F0DA52">
      <w:start w:val="1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C24AA"/>
    <w:rsid w:val="000F116C"/>
    <w:rsid w:val="001007E7"/>
    <w:rsid w:val="00100A3C"/>
    <w:rsid w:val="001020C0"/>
    <w:rsid w:val="00123B8D"/>
    <w:rsid w:val="001245C1"/>
    <w:rsid w:val="00157600"/>
    <w:rsid w:val="00170EC5"/>
    <w:rsid w:val="001768BD"/>
    <w:rsid w:val="00194FF2"/>
    <w:rsid w:val="001B4EFE"/>
    <w:rsid w:val="001E2F3F"/>
    <w:rsid w:val="001F4A8E"/>
    <w:rsid w:val="001F73A7"/>
    <w:rsid w:val="00200073"/>
    <w:rsid w:val="00204E34"/>
    <w:rsid w:val="00215CCD"/>
    <w:rsid w:val="00253DBA"/>
    <w:rsid w:val="0026335F"/>
    <w:rsid w:val="002860A4"/>
    <w:rsid w:val="002971F5"/>
    <w:rsid w:val="002B3BCB"/>
    <w:rsid w:val="002C4A7E"/>
    <w:rsid w:val="002E1412"/>
    <w:rsid w:val="00314023"/>
    <w:rsid w:val="0031441A"/>
    <w:rsid w:val="00314B70"/>
    <w:rsid w:val="00351DE8"/>
    <w:rsid w:val="0035516C"/>
    <w:rsid w:val="0037246F"/>
    <w:rsid w:val="00381B39"/>
    <w:rsid w:val="0039244B"/>
    <w:rsid w:val="003A4539"/>
    <w:rsid w:val="003B29C3"/>
    <w:rsid w:val="003B38E0"/>
    <w:rsid w:val="00403697"/>
    <w:rsid w:val="00416D6E"/>
    <w:rsid w:val="0042329D"/>
    <w:rsid w:val="0042490F"/>
    <w:rsid w:val="004351B3"/>
    <w:rsid w:val="0045301D"/>
    <w:rsid w:val="00466B9C"/>
    <w:rsid w:val="004767CC"/>
    <w:rsid w:val="0048583A"/>
    <w:rsid w:val="0049643D"/>
    <w:rsid w:val="004C4743"/>
    <w:rsid w:val="004D2BA5"/>
    <w:rsid w:val="004E4F9F"/>
    <w:rsid w:val="004F14E7"/>
    <w:rsid w:val="004F31E9"/>
    <w:rsid w:val="00501852"/>
    <w:rsid w:val="00506653"/>
    <w:rsid w:val="00513A42"/>
    <w:rsid w:val="00535962"/>
    <w:rsid w:val="0054584C"/>
    <w:rsid w:val="0059029B"/>
    <w:rsid w:val="00591B46"/>
    <w:rsid w:val="00594075"/>
    <w:rsid w:val="005A09D8"/>
    <w:rsid w:val="005B28D4"/>
    <w:rsid w:val="005B442B"/>
    <w:rsid w:val="005D0D63"/>
    <w:rsid w:val="005D0DF4"/>
    <w:rsid w:val="005E0ACF"/>
    <w:rsid w:val="005E319D"/>
    <w:rsid w:val="00611A07"/>
    <w:rsid w:val="0062592A"/>
    <w:rsid w:val="00630C47"/>
    <w:rsid w:val="006506D0"/>
    <w:rsid w:val="00651E48"/>
    <w:rsid w:val="006709BC"/>
    <w:rsid w:val="006819E0"/>
    <w:rsid w:val="00686242"/>
    <w:rsid w:val="006A5EF2"/>
    <w:rsid w:val="006B4D37"/>
    <w:rsid w:val="00745984"/>
    <w:rsid w:val="00780880"/>
    <w:rsid w:val="00787C79"/>
    <w:rsid w:val="007A60B6"/>
    <w:rsid w:val="007B141E"/>
    <w:rsid w:val="007B4164"/>
    <w:rsid w:val="007B4CDA"/>
    <w:rsid w:val="007B6F6F"/>
    <w:rsid w:val="007C6189"/>
    <w:rsid w:val="00810515"/>
    <w:rsid w:val="0083342F"/>
    <w:rsid w:val="00854B4F"/>
    <w:rsid w:val="008970D6"/>
    <w:rsid w:val="008A5E6E"/>
    <w:rsid w:val="008B3AE5"/>
    <w:rsid w:val="008B523D"/>
    <w:rsid w:val="009002B4"/>
    <w:rsid w:val="009464EE"/>
    <w:rsid w:val="00950324"/>
    <w:rsid w:val="00957FDA"/>
    <w:rsid w:val="00966881"/>
    <w:rsid w:val="009773D3"/>
    <w:rsid w:val="009A2AEC"/>
    <w:rsid w:val="009B07CB"/>
    <w:rsid w:val="009B0931"/>
    <w:rsid w:val="009D66EF"/>
    <w:rsid w:val="009E0472"/>
    <w:rsid w:val="00A046F6"/>
    <w:rsid w:val="00A11483"/>
    <w:rsid w:val="00A16099"/>
    <w:rsid w:val="00A24343"/>
    <w:rsid w:val="00A35BC8"/>
    <w:rsid w:val="00A54CC1"/>
    <w:rsid w:val="00A61D36"/>
    <w:rsid w:val="00A640BD"/>
    <w:rsid w:val="00A653E7"/>
    <w:rsid w:val="00A77B0D"/>
    <w:rsid w:val="00AB4966"/>
    <w:rsid w:val="00AC05CC"/>
    <w:rsid w:val="00AC18E1"/>
    <w:rsid w:val="00AC7184"/>
    <w:rsid w:val="00AC7631"/>
    <w:rsid w:val="00AD7919"/>
    <w:rsid w:val="00AE18DB"/>
    <w:rsid w:val="00AE7DD5"/>
    <w:rsid w:val="00AF0D2F"/>
    <w:rsid w:val="00AF26D0"/>
    <w:rsid w:val="00AF464D"/>
    <w:rsid w:val="00B3101F"/>
    <w:rsid w:val="00B420BA"/>
    <w:rsid w:val="00B61D08"/>
    <w:rsid w:val="00B62EEF"/>
    <w:rsid w:val="00B77263"/>
    <w:rsid w:val="00B86918"/>
    <w:rsid w:val="00B9237C"/>
    <w:rsid w:val="00B97B51"/>
    <w:rsid w:val="00BA3813"/>
    <w:rsid w:val="00BC1D0C"/>
    <w:rsid w:val="00BC61BD"/>
    <w:rsid w:val="00BD2A79"/>
    <w:rsid w:val="00BE4FB0"/>
    <w:rsid w:val="00BF1AD5"/>
    <w:rsid w:val="00C22194"/>
    <w:rsid w:val="00C66D08"/>
    <w:rsid w:val="00C729AF"/>
    <w:rsid w:val="00C81EF1"/>
    <w:rsid w:val="00C90D2A"/>
    <w:rsid w:val="00CA3D07"/>
    <w:rsid w:val="00CA4661"/>
    <w:rsid w:val="00CB2A04"/>
    <w:rsid w:val="00CE67A3"/>
    <w:rsid w:val="00D24FA7"/>
    <w:rsid w:val="00D301E2"/>
    <w:rsid w:val="00D64696"/>
    <w:rsid w:val="00D75B33"/>
    <w:rsid w:val="00D903B5"/>
    <w:rsid w:val="00D90672"/>
    <w:rsid w:val="00D90D49"/>
    <w:rsid w:val="00DB6CC4"/>
    <w:rsid w:val="00DC5D96"/>
    <w:rsid w:val="00DD4F3E"/>
    <w:rsid w:val="00DD6514"/>
    <w:rsid w:val="00E0103F"/>
    <w:rsid w:val="00E13E55"/>
    <w:rsid w:val="00E3360B"/>
    <w:rsid w:val="00E703C0"/>
    <w:rsid w:val="00E74649"/>
    <w:rsid w:val="00E951ED"/>
    <w:rsid w:val="00E96D05"/>
    <w:rsid w:val="00E971CD"/>
    <w:rsid w:val="00EA7406"/>
    <w:rsid w:val="00EB128A"/>
    <w:rsid w:val="00EE65CD"/>
    <w:rsid w:val="00F116C5"/>
    <w:rsid w:val="00F225BF"/>
    <w:rsid w:val="00F256A7"/>
    <w:rsid w:val="00F25B99"/>
    <w:rsid w:val="00F3165E"/>
    <w:rsid w:val="00F4086F"/>
    <w:rsid w:val="00F53753"/>
    <w:rsid w:val="00F631F2"/>
    <w:rsid w:val="00F63822"/>
    <w:rsid w:val="00F70E50"/>
    <w:rsid w:val="00F7167E"/>
    <w:rsid w:val="00F73B26"/>
    <w:rsid w:val="00F7443C"/>
    <w:rsid w:val="00F76C95"/>
    <w:rsid w:val="00F84F29"/>
    <w:rsid w:val="00FA7DE0"/>
    <w:rsid w:val="00FC280C"/>
    <w:rsid w:val="00FC2870"/>
    <w:rsid w:val="00FD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E965E9"/>
  <w15:docId w15:val="{BDFC6935-47FB-44F0-B6B6-3972AB6AD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DefaultParagraphFont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DefaultParagraphFont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DefaultParagraphFont"/>
    <w:uiPriority w:val="1"/>
    <w:rsid w:val="00F25B99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FootnoteText">
    <w:name w:val="footnote text"/>
    <w:basedOn w:val="Normal"/>
    <w:link w:val="FootnoteTextCh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FootnoteReference">
    <w:name w:val="footnote reference"/>
    <w:basedOn w:val="DefaultParagraphFont"/>
    <w:rsid w:val="007B4164"/>
    <w:rPr>
      <w:vertAlign w:val="superscript"/>
    </w:rPr>
  </w:style>
  <w:style w:type="character" w:customStyle="1" w:styleId="Style15">
    <w:name w:val="Style15"/>
    <w:basedOn w:val="DefaultParagraphFont"/>
    <w:uiPriority w:val="1"/>
    <w:rsid w:val="00957FDA"/>
    <w:rPr>
      <w:rFonts w:ascii="Arial" w:hAnsi="Arial"/>
      <w:color w:val="auto"/>
      <w:sz w:val="22"/>
    </w:rPr>
  </w:style>
  <w:style w:type="paragraph" w:styleId="ListParagraph">
    <w:name w:val="List Paragraph"/>
    <w:basedOn w:val="Normal"/>
    <w:uiPriority w:val="34"/>
    <w:qFormat/>
    <w:rsid w:val="0048583A"/>
    <w:pPr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val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A347E-346A-4554-8181-A62C72606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1</Pages>
  <Words>106</Words>
  <Characters>589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Joandra Sanchez</cp:lastModifiedBy>
  <cp:revision>5</cp:revision>
  <cp:lastPrinted>2011-03-04T18:27:00Z</cp:lastPrinted>
  <dcterms:created xsi:type="dcterms:W3CDTF">2026-08-12T18:07:00Z</dcterms:created>
  <dcterms:modified xsi:type="dcterms:W3CDTF">2026-08-12T18:08:00Z</dcterms:modified>
</cp:coreProperties>
</file>