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6D7570B6" w:rsidR="00535962" w:rsidRPr="00F7167E" w:rsidRDefault="00B33BF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01785FDC">
                <wp:simplePos x="0" y="0"/>
                <wp:positionH relativeFrom="column">
                  <wp:posOffset>4618990</wp:posOffset>
                </wp:positionH>
                <wp:positionV relativeFrom="paragraph">
                  <wp:posOffset>-595630</wp:posOffset>
                </wp:positionV>
                <wp:extent cx="1706245" cy="701040"/>
                <wp:effectExtent l="1905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245" cy="701040"/>
                          <a:chOff x="12723" y="523"/>
                          <a:chExt cx="268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723" y="561"/>
                            <a:ext cx="2632" cy="968"/>
                            <a:chOff x="8969" y="720"/>
                            <a:chExt cx="219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9" y="1077"/>
                              <a:ext cx="219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864D4" w14:textId="1448BAFC" w:rsidR="00AC6073" w:rsidRPr="00AC6073" w:rsidRDefault="00E805CF" w:rsidP="00AC60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C6073" w:rsidRPr="00AC6073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B33BFE">
                                      <w:rPr>
                                        <w:lang w:val="en-US"/>
                                      </w:rPr>
                                      <w:t>SIE-DAF-CM-202</w:t>
                                    </w:r>
                                    <w:r w:rsidR="00644E48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B33BFE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644E48">
                                      <w:rPr>
                                        <w:lang w:val="en-US"/>
                                      </w:rPr>
                                      <w:t>0</w:t>
                                    </w:r>
                                    <w:r w:rsidR="00A02315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</w:sdtContent>
                                </w:sdt>
                              </w:p>
                              <w:p w14:paraId="3672583A" w14:textId="6FD0DF5F" w:rsidR="001466B0" w:rsidRPr="00AC6073" w:rsidRDefault="001466B0" w:rsidP="001466B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6" style="position:absolute;margin-left:363.7pt;margin-top:-46.9pt;width:134.35pt;height:55.2pt;z-index:251659776" coordorigin="12723,523" coordsize="268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723;top:561;width:2632;height:968" coordorigin="8969,720" coordsize="219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69;top:1077;width:219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1C864D4" w14:textId="1448BAFC" w:rsidR="00AC6073" w:rsidRPr="00AC6073" w:rsidRDefault="00E805CF" w:rsidP="00AC60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C6073" w:rsidRPr="00AC6073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B33BFE">
                                <w:rPr>
                                  <w:lang w:val="en-US"/>
                                </w:rPr>
                                <w:t>SIE-DAF-CM-202</w:t>
                              </w:r>
                              <w:r w:rsidR="00644E48">
                                <w:rPr>
                                  <w:lang w:val="en-US"/>
                                </w:rPr>
                                <w:t>6</w:t>
                              </w:r>
                              <w:r w:rsidR="00B33BFE">
                                <w:rPr>
                                  <w:lang w:val="en-US"/>
                                </w:rPr>
                                <w:t>-00</w:t>
                              </w:r>
                              <w:r w:rsidR="00644E48">
                                <w:rPr>
                                  <w:lang w:val="en-US"/>
                                </w:rPr>
                                <w:t>0</w:t>
                              </w:r>
                              <w:r w:rsidR="00A02315">
                                <w:rPr>
                                  <w:lang w:val="en-US"/>
                                </w:rPr>
                                <w:t>6</w:t>
                              </w:r>
                            </w:sdtContent>
                          </w:sdt>
                        </w:p>
                        <w:p w14:paraId="3672583A" w14:textId="6FD0DF5F" w:rsidR="001466B0" w:rsidRPr="00AC6073" w:rsidRDefault="001466B0" w:rsidP="001466B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B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E805C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61E52" id="Text Box 12" o:spid="_x0000_s1031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" filled="f" stroked="f">
                <v:textbox>
                  <w:txbxContent>
                    <w:p w14:paraId="7E3EC53F" w14:textId="0F72C8BD" w:rsidR="0026335F" w:rsidRPr="0026335F" w:rsidRDefault="00E805C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E805C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E805CF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E805C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E805CF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6FD60" w14:textId="77777777" w:rsidR="00E805CF" w:rsidRDefault="00E805CF" w:rsidP="001007E7">
      <w:pPr>
        <w:spacing w:after="0" w:line="240" w:lineRule="auto"/>
      </w:pPr>
      <w:r>
        <w:separator/>
      </w:r>
    </w:p>
  </w:endnote>
  <w:endnote w:type="continuationSeparator" w:id="0">
    <w:p w14:paraId="2AA36392" w14:textId="77777777" w:rsidR="00E805CF" w:rsidRDefault="00E805C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78DE5" w14:textId="77777777" w:rsidR="00E805CF" w:rsidRDefault="00E805CF" w:rsidP="001007E7">
      <w:pPr>
        <w:spacing w:after="0" w:line="240" w:lineRule="auto"/>
      </w:pPr>
      <w:r>
        <w:separator/>
      </w:r>
    </w:p>
  </w:footnote>
  <w:footnote w:type="continuationSeparator" w:id="0">
    <w:p w14:paraId="52810BBC" w14:textId="77777777" w:rsidR="00E805CF" w:rsidRDefault="00E805C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0E0D0B"/>
    <w:rsid w:val="000E630A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1157A"/>
    <w:rsid w:val="00253DBA"/>
    <w:rsid w:val="0026335F"/>
    <w:rsid w:val="00295BD4"/>
    <w:rsid w:val="002D451D"/>
    <w:rsid w:val="002E1412"/>
    <w:rsid w:val="00314023"/>
    <w:rsid w:val="00341484"/>
    <w:rsid w:val="003601BB"/>
    <w:rsid w:val="00392351"/>
    <w:rsid w:val="003A5F14"/>
    <w:rsid w:val="003A6141"/>
    <w:rsid w:val="003C7D9B"/>
    <w:rsid w:val="00404131"/>
    <w:rsid w:val="00416E3E"/>
    <w:rsid w:val="0042490F"/>
    <w:rsid w:val="004379A6"/>
    <w:rsid w:val="0044234A"/>
    <w:rsid w:val="00445D9E"/>
    <w:rsid w:val="00456C17"/>
    <w:rsid w:val="00466B9C"/>
    <w:rsid w:val="00497127"/>
    <w:rsid w:val="004B30DA"/>
    <w:rsid w:val="004D45A8"/>
    <w:rsid w:val="004E6ACB"/>
    <w:rsid w:val="00531BDC"/>
    <w:rsid w:val="00535962"/>
    <w:rsid w:val="00593603"/>
    <w:rsid w:val="00611A07"/>
    <w:rsid w:val="00614BD8"/>
    <w:rsid w:val="0062592A"/>
    <w:rsid w:val="00644E48"/>
    <w:rsid w:val="006506D0"/>
    <w:rsid w:val="00651E48"/>
    <w:rsid w:val="00661CEA"/>
    <w:rsid w:val="00666D56"/>
    <w:rsid w:val="006709BC"/>
    <w:rsid w:val="006F567F"/>
    <w:rsid w:val="00710C82"/>
    <w:rsid w:val="00725091"/>
    <w:rsid w:val="00780880"/>
    <w:rsid w:val="007A37C3"/>
    <w:rsid w:val="007B0E1F"/>
    <w:rsid w:val="007B6F6F"/>
    <w:rsid w:val="00820C9F"/>
    <w:rsid w:val="0082707E"/>
    <w:rsid w:val="008315B0"/>
    <w:rsid w:val="008B255E"/>
    <w:rsid w:val="008B3AE5"/>
    <w:rsid w:val="008C388B"/>
    <w:rsid w:val="00910929"/>
    <w:rsid w:val="00966EEE"/>
    <w:rsid w:val="00977C54"/>
    <w:rsid w:val="00A02315"/>
    <w:rsid w:val="00A10520"/>
    <w:rsid w:val="00A16099"/>
    <w:rsid w:val="00A200CC"/>
    <w:rsid w:val="00A640BD"/>
    <w:rsid w:val="00A641A7"/>
    <w:rsid w:val="00A72F42"/>
    <w:rsid w:val="00A958B4"/>
    <w:rsid w:val="00AC6073"/>
    <w:rsid w:val="00AD7919"/>
    <w:rsid w:val="00AE6C37"/>
    <w:rsid w:val="00AF2E6B"/>
    <w:rsid w:val="00B33BFE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0181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B44A7"/>
    <w:rsid w:val="00DC5D96"/>
    <w:rsid w:val="00DD4F3E"/>
    <w:rsid w:val="00DF2E70"/>
    <w:rsid w:val="00E106D4"/>
    <w:rsid w:val="00E13E55"/>
    <w:rsid w:val="00E805CF"/>
    <w:rsid w:val="00E82502"/>
    <w:rsid w:val="00EA5A34"/>
    <w:rsid w:val="00EA6B34"/>
    <w:rsid w:val="00EA7406"/>
    <w:rsid w:val="00EC15AC"/>
    <w:rsid w:val="00EE1E7B"/>
    <w:rsid w:val="00F225BF"/>
    <w:rsid w:val="00F53753"/>
    <w:rsid w:val="00F55DBC"/>
    <w:rsid w:val="00F7167E"/>
    <w:rsid w:val="00F7443C"/>
    <w:rsid w:val="00F84D68"/>
    <w:rsid w:val="00F86047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Johelyna Priscila Rodriguez Martinez</cp:lastModifiedBy>
  <cp:revision>8</cp:revision>
  <cp:lastPrinted>2011-03-04T18:48:00Z</cp:lastPrinted>
  <dcterms:created xsi:type="dcterms:W3CDTF">2025-03-19T17:47:00Z</dcterms:created>
  <dcterms:modified xsi:type="dcterms:W3CDTF">2026-03-03T18:45:00Z</dcterms:modified>
</cp:coreProperties>
</file>