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FB4AE" w14:textId="56697306" w:rsidR="00535962" w:rsidRPr="00F7167E" w:rsidRDefault="00531BDC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A200C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61E5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" filled="f" stroked="f">
                <v:textbox>
                  <w:txbxContent>
                    <w:p w14:paraId="7E3EC53F" w14:textId="0F72C8BD" w:rsidR="0026335F" w:rsidRPr="0026335F" w:rsidRDefault="00A200C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27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ViObF+AAAAAKAQAADwAAAAAAAAAAAAAAAAAzBAAAZHJzL2Rvd25yZXYueG1sUEsFBgAAAAAE&#10;AAQA8wAAAEAFAAAAAA=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62238CAF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6BFEE34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77777777" w:rsidR="00AC6073" w:rsidRPr="00AC6073" w:rsidRDefault="00A200CC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  <w:showingPlcHdr/>
                                  </w:sdtPr>
                                  <w:sdtContent>
                                    <w:r w:rsidR="00AC6073" w:rsidRPr="00AC6073">
                                      <w:rPr>
                                        <w:rStyle w:val="Textodelmarcadordeposicin"/>
                                        <w:lang w:val="en-US"/>
                                      </w:rPr>
                                      <w:t>Click here to enter text.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77777777" w:rsidR="00AC6073" w:rsidRPr="00AC6073" w:rsidRDefault="00A200CC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  <w:showingPlcHdr/>
                            </w:sdtPr>
                            <w:sdtContent>
                              <w:r w:rsidR="00AC6073" w:rsidRPr="00AC6073">
                                <w:rPr>
                                  <w:rStyle w:val="Textodelmarcadordeposicin"/>
                                  <w:lang w:val="en-US"/>
                                </w:rPr>
                                <w:t>Click here to enter text.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200CC">
                              <w:fldChar w:fldCharType="begin"/>
                            </w:r>
                            <w:r w:rsidR="00A200CC">
                              <w:instrText xml:space="preserve"> NUMPAGES   \* MERGEFORMAT </w:instrText>
                            </w:r>
                            <w:r w:rsidR="00A200CC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200C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A200CC">
                        <w:fldChar w:fldCharType="begin"/>
                      </w:r>
                      <w:r w:rsidR="00A200CC">
                        <w:instrText xml:space="preserve"> NUMPAGES   \* MERGEFORMAT </w:instrText>
                      </w:r>
                      <w:r w:rsidR="00A200CC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A200C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A200C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A200C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A200C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A200C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A409B" w14:textId="77777777" w:rsidR="00A200CC" w:rsidRDefault="00A200CC" w:rsidP="001007E7">
      <w:pPr>
        <w:spacing w:after="0" w:line="240" w:lineRule="auto"/>
      </w:pPr>
      <w:r>
        <w:separator/>
      </w:r>
    </w:p>
  </w:endnote>
  <w:endnote w:type="continuationSeparator" w:id="0">
    <w:p w14:paraId="47B4CC64" w14:textId="77777777" w:rsidR="00A200CC" w:rsidRDefault="00A200C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3217B" w14:textId="77777777" w:rsidR="00A200CC" w:rsidRDefault="00A200CC" w:rsidP="001007E7">
      <w:pPr>
        <w:spacing w:after="0" w:line="240" w:lineRule="auto"/>
      </w:pPr>
      <w:r>
        <w:separator/>
      </w:r>
    </w:p>
  </w:footnote>
  <w:footnote w:type="continuationSeparator" w:id="0">
    <w:p w14:paraId="54AB05F5" w14:textId="77777777" w:rsidR="00A200CC" w:rsidRDefault="00A200C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45D9E"/>
    <w:rsid w:val="00456C17"/>
    <w:rsid w:val="00466B9C"/>
    <w:rsid w:val="004B30DA"/>
    <w:rsid w:val="004D45A8"/>
    <w:rsid w:val="00531BDC"/>
    <w:rsid w:val="00535962"/>
    <w:rsid w:val="00611A07"/>
    <w:rsid w:val="00614BD8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10929"/>
    <w:rsid w:val="00966EEE"/>
    <w:rsid w:val="00977C54"/>
    <w:rsid w:val="00A16099"/>
    <w:rsid w:val="00A200CC"/>
    <w:rsid w:val="00A640BD"/>
    <w:rsid w:val="00A641A7"/>
    <w:rsid w:val="00A72F42"/>
    <w:rsid w:val="00AC6073"/>
    <w:rsid w:val="00AD7919"/>
    <w:rsid w:val="00AE6C37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Giovanna Nadiuska Morales Silverio</cp:lastModifiedBy>
  <cp:revision>6</cp:revision>
  <cp:lastPrinted>2011-03-04T18:48:00Z</cp:lastPrinted>
  <dcterms:created xsi:type="dcterms:W3CDTF">2022-07-19T16:01:00Z</dcterms:created>
  <dcterms:modified xsi:type="dcterms:W3CDTF">2023-01-05T14:51:00Z</dcterms:modified>
</cp:coreProperties>
</file>