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3B0F5BCB" w:rsidR="001466B0" w:rsidRPr="00535962" w:rsidRDefault="00AA2F6B" w:rsidP="001466B0">
                                <w:pPr>
                                  <w:jc w:val="center"/>
                                </w:pPr>
                                <w:r w:rsidRPr="00AA2F6B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F33E16">
                                  <w:rPr>
                                    <w:rStyle w:val="Style2"/>
                                  </w:rPr>
                                  <w:t>6-</w:t>
                                </w:r>
                                <w:r w:rsidRPr="00AA2F6B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304465">
                                  <w:rPr>
                                    <w:rStyle w:val="Style2"/>
                                  </w:rPr>
                                  <w:t>204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3B0F5BCB" w:rsidR="001466B0" w:rsidRPr="00535962" w:rsidRDefault="00AA2F6B" w:rsidP="001466B0">
                          <w:pPr>
                            <w:jc w:val="center"/>
                          </w:pPr>
                          <w:r w:rsidRPr="00AA2F6B">
                            <w:rPr>
                              <w:rStyle w:val="Style2"/>
                            </w:rPr>
                            <w:t>DGAP-DAF-CM-202</w:t>
                          </w:r>
                          <w:r w:rsidR="00F33E16">
                            <w:rPr>
                              <w:rStyle w:val="Style2"/>
                            </w:rPr>
                            <w:t>6-</w:t>
                          </w:r>
                          <w:r w:rsidRPr="00AA2F6B">
                            <w:rPr>
                              <w:rStyle w:val="Style2"/>
                            </w:rPr>
                            <w:t>0</w:t>
                          </w:r>
                          <w:r w:rsidR="00304465">
                            <w:rPr>
                              <w:rStyle w:val="Style2"/>
                            </w:rPr>
                            <w:t>204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D417D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D417D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D417D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8E537" w14:textId="77777777" w:rsidR="000836C3" w:rsidRDefault="000836C3" w:rsidP="001007E7">
      <w:pPr>
        <w:spacing w:after="0" w:line="240" w:lineRule="auto"/>
      </w:pPr>
      <w:r>
        <w:separator/>
      </w:r>
    </w:p>
  </w:endnote>
  <w:endnote w:type="continuationSeparator" w:id="0">
    <w:p w14:paraId="3BF538D5" w14:textId="77777777" w:rsidR="000836C3" w:rsidRDefault="000836C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12BBE" w14:textId="77777777" w:rsidR="000836C3" w:rsidRDefault="000836C3" w:rsidP="001007E7">
      <w:pPr>
        <w:spacing w:after="0" w:line="240" w:lineRule="auto"/>
      </w:pPr>
      <w:r>
        <w:separator/>
      </w:r>
    </w:p>
  </w:footnote>
  <w:footnote w:type="continuationSeparator" w:id="0">
    <w:p w14:paraId="1FFFCA9C" w14:textId="77777777" w:rsidR="000836C3" w:rsidRDefault="000836C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772"/>
    <w:rsid w:val="00034DD9"/>
    <w:rsid w:val="000403B5"/>
    <w:rsid w:val="00045479"/>
    <w:rsid w:val="00046DFF"/>
    <w:rsid w:val="0005792C"/>
    <w:rsid w:val="0007154B"/>
    <w:rsid w:val="00072E62"/>
    <w:rsid w:val="000836C3"/>
    <w:rsid w:val="000B0DCD"/>
    <w:rsid w:val="000C585C"/>
    <w:rsid w:val="000E02D9"/>
    <w:rsid w:val="001007E7"/>
    <w:rsid w:val="001020C0"/>
    <w:rsid w:val="0010744A"/>
    <w:rsid w:val="00146039"/>
    <w:rsid w:val="001466B0"/>
    <w:rsid w:val="00157600"/>
    <w:rsid w:val="00170EC5"/>
    <w:rsid w:val="00181E8D"/>
    <w:rsid w:val="00194FF2"/>
    <w:rsid w:val="001A3F92"/>
    <w:rsid w:val="001A4451"/>
    <w:rsid w:val="001C343C"/>
    <w:rsid w:val="001F73A7"/>
    <w:rsid w:val="002009A7"/>
    <w:rsid w:val="0020550E"/>
    <w:rsid w:val="00253DBA"/>
    <w:rsid w:val="0026335F"/>
    <w:rsid w:val="00266EEC"/>
    <w:rsid w:val="00294E89"/>
    <w:rsid w:val="00295BD4"/>
    <w:rsid w:val="002D451D"/>
    <w:rsid w:val="002E1412"/>
    <w:rsid w:val="00304465"/>
    <w:rsid w:val="003075D6"/>
    <w:rsid w:val="00314023"/>
    <w:rsid w:val="0031666D"/>
    <w:rsid w:val="003210AE"/>
    <w:rsid w:val="0033131A"/>
    <w:rsid w:val="00341484"/>
    <w:rsid w:val="003764DF"/>
    <w:rsid w:val="003851B8"/>
    <w:rsid w:val="00392351"/>
    <w:rsid w:val="003A1B6A"/>
    <w:rsid w:val="003A6141"/>
    <w:rsid w:val="003B353C"/>
    <w:rsid w:val="003C4344"/>
    <w:rsid w:val="003D08BF"/>
    <w:rsid w:val="003F40FD"/>
    <w:rsid w:val="00404131"/>
    <w:rsid w:val="00405523"/>
    <w:rsid w:val="00407BCB"/>
    <w:rsid w:val="0042490F"/>
    <w:rsid w:val="004379A6"/>
    <w:rsid w:val="0044234A"/>
    <w:rsid w:val="00456C17"/>
    <w:rsid w:val="00466B9C"/>
    <w:rsid w:val="004670D6"/>
    <w:rsid w:val="0047489C"/>
    <w:rsid w:val="004A5775"/>
    <w:rsid w:val="004B30DA"/>
    <w:rsid w:val="004D45A8"/>
    <w:rsid w:val="004F7C5E"/>
    <w:rsid w:val="005256A5"/>
    <w:rsid w:val="00535962"/>
    <w:rsid w:val="005475EA"/>
    <w:rsid w:val="0059030E"/>
    <w:rsid w:val="00593F7F"/>
    <w:rsid w:val="005D7012"/>
    <w:rsid w:val="006067B4"/>
    <w:rsid w:val="00611A07"/>
    <w:rsid w:val="0061317A"/>
    <w:rsid w:val="00615EC8"/>
    <w:rsid w:val="0062592A"/>
    <w:rsid w:val="00636B52"/>
    <w:rsid w:val="006506D0"/>
    <w:rsid w:val="00651E48"/>
    <w:rsid w:val="00656B48"/>
    <w:rsid w:val="006579BF"/>
    <w:rsid w:val="0066167D"/>
    <w:rsid w:val="00666D56"/>
    <w:rsid w:val="006709BC"/>
    <w:rsid w:val="006911BC"/>
    <w:rsid w:val="006B399A"/>
    <w:rsid w:val="006E41D4"/>
    <w:rsid w:val="006F505B"/>
    <w:rsid w:val="006F567F"/>
    <w:rsid w:val="00725091"/>
    <w:rsid w:val="00733AA6"/>
    <w:rsid w:val="00737FCF"/>
    <w:rsid w:val="00780880"/>
    <w:rsid w:val="007B0E1F"/>
    <w:rsid w:val="007B1969"/>
    <w:rsid w:val="007B6F6F"/>
    <w:rsid w:val="007E2DC8"/>
    <w:rsid w:val="00820C9F"/>
    <w:rsid w:val="0082707E"/>
    <w:rsid w:val="00827288"/>
    <w:rsid w:val="008315B0"/>
    <w:rsid w:val="008A2799"/>
    <w:rsid w:val="008B1746"/>
    <w:rsid w:val="008B3AE5"/>
    <w:rsid w:val="008C388B"/>
    <w:rsid w:val="008E1A7B"/>
    <w:rsid w:val="00920530"/>
    <w:rsid w:val="0095214B"/>
    <w:rsid w:val="00966EEE"/>
    <w:rsid w:val="00977C54"/>
    <w:rsid w:val="009828A9"/>
    <w:rsid w:val="00A16099"/>
    <w:rsid w:val="00A23E45"/>
    <w:rsid w:val="00A261D2"/>
    <w:rsid w:val="00A51BE5"/>
    <w:rsid w:val="00A640BD"/>
    <w:rsid w:val="00A641A7"/>
    <w:rsid w:val="00A72F42"/>
    <w:rsid w:val="00A9071E"/>
    <w:rsid w:val="00AA2F6B"/>
    <w:rsid w:val="00AD7919"/>
    <w:rsid w:val="00AF2E6B"/>
    <w:rsid w:val="00B17C28"/>
    <w:rsid w:val="00B42647"/>
    <w:rsid w:val="00B50E8E"/>
    <w:rsid w:val="00B62EEF"/>
    <w:rsid w:val="00B95A04"/>
    <w:rsid w:val="00B97B51"/>
    <w:rsid w:val="00BA0007"/>
    <w:rsid w:val="00BA5B22"/>
    <w:rsid w:val="00BA6D22"/>
    <w:rsid w:val="00BB01E4"/>
    <w:rsid w:val="00BB1D79"/>
    <w:rsid w:val="00BB60D4"/>
    <w:rsid w:val="00BC1D0C"/>
    <w:rsid w:val="00BC61BD"/>
    <w:rsid w:val="00BC7077"/>
    <w:rsid w:val="00BD1586"/>
    <w:rsid w:val="00BD2FB6"/>
    <w:rsid w:val="00C078CB"/>
    <w:rsid w:val="00C22DBE"/>
    <w:rsid w:val="00C5078F"/>
    <w:rsid w:val="00C650A5"/>
    <w:rsid w:val="00C66D08"/>
    <w:rsid w:val="00C7470C"/>
    <w:rsid w:val="00CA0E82"/>
    <w:rsid w:val="00CA164C"/>
    <w:rsid w:val="00CA4661"/>
    <w:rsid w:val="00CB069D"/>
    <w:rsid w:val="00CB7A02"/>
    <w:rsid w:val="00CE67A3"/>
    <w:rsid w:val="00D025CC"/>
    <w:rsid w:val="00D1201E"/>
    <w:rsid w:val="00D21611"/>
    <w:rsid w:val="00D24FA7"/>
    <w:rsid w:val="00D307B4"/>
    <w:rsid w:val="00D417D8"/>
    <w:rsid w:val="00D45A3E"/>
    <w:rsid w:val="00D51F86"/>
    <w:rsid w:val="00D57C46"/>
    <w:rsid w:val="00D64696"/>
    <w:rsid w:val="00D72193"/>
    <w:rsid w:val="00D72999"/>
    <w:rsid w:val="00D7710E"/>
    <w:rsid w:val="00D90D49"/>
    <w:rsid w:val="00D9166B"/>
    <w:rsid w:val="00DB20F4"/>
    <w:rsid w:val="00DB34F8"/>
    <w:rsid w:val="00DC4F43"/>
    <w:rsid w:val="00DC5D96"/>
    <w:rsid w:val="00DD4F3E"/>
    <w:rsid w:val="00DF3235"/>
    <w:rsid w:val="00E13E55"/>
    <w:rsid w:val="00E46809"/>
    <w:rsid w:val="00E525E4"/>
    <w:rsid w:val="00E70829"/>
    <w:rsid w:val="00E82502"/>
    <w:rsid w:val="00E94AF5"/>
    <w:rsid w:val="00EA6B34"/>
    <w:rsid w:val="00EA7406"/>
    <w:rsid w:val="00EE1104"/>
    <w:rsid w:val="00EE1E7B"/>
    <w:rsid w:val="00EF6316"/>
    <w:rsid w:val="00F225BF"/>
    <w:rsid w:val="00F33E16"/>
    <w:rsid w:val="00F50EF8"/>
    <w:rsid w:val="00F53753"/>
    <w:rsid w:val="00F56654"/>
    <w:rsid w:val="00F7167E"/>
    <w:rsid w:val="00F7443C"/>
    <w:rsid w:val="00F84D68"/>
    <w:rsid w:val="00F9504D"/>
    <w:rsid w:val="00FA2E05"/>
    <w:rsid w:val="00FB7BC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Juan Francisco Felipe Moronta</cp:lastModifiedBy>
  <cp:revision>36</cp:revision>
  <cp:lastPrinted>2013-08-13T13:54:00Z</cp:lastPrinted>
  <dcterms:created xsi:type="dcterms:W3CDTF">2021-12-21T17:39:00Z</dcterms:created>
  <dcterms:modified xsi:type="dcterms:W3CDTF">2026-09-29T15:25:00Z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c0736e46-0542-4d92-bdd8-73641ea51ed5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