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69445E5F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FA2C19">
                                  <w:rPr>
                                    <w:rStyle w:val="Style2"/>
                                  </w:rPr>
                                  <w:t>2</w:t>
                                </w:r>
                                <w:r w:rsidR="00864A2E">
                                  <w:rPr>
                                    <w:rStyle w:val="Style2"/>
                                  </w:rPr>
                                  <w:t>04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69445E5F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FA2C19">
                            <w:rPr>
                              <w:rStyle w:val="Style2"/>
                            </w:rPr>
                            <w:t>2</w:t>
                          </w:r>
                          <w:r w:rsidR="00864A2E">
                            <w:rPr>
                              <w:rStyle w:val="Style2"/>
                            </w:rPr>
                            <w:t>04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7716B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7716B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7716B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4FC5F" w14:textId="77777777" w:rsidR="00947747" w:rsidRDefault="00947747" w:rsidP="001007E7">
      <w:pPr>
        <w:spacing w:after="0" w:line="240" w:lineRule="auto"/>
      </w:pPr>
      <w:r>
        <w:separator/>
      </w:r>
    </w:p>
  </w:endnote>
  <w:endnote w:type="continuationSeparator" w:id="0">
    <w:p w14:paraId="1C9CF487" w14:textId="77777777" w:rsidR="00947747" w:rsidRDefault="0094774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6C0DA" w14:textId="77777777" w:rsidR="00947747" w:rsidRDefault="00947747" w:rsidP="001007E7">
      <w:pPr>
        <w:spacing w:after="0" w:line="240" w:lineRule="auto"/>
      </w:pPr>
      <w:r>
        <w:separator/>
      </w:r>
    </w:p>
  </w:footnote>
  <w:footnote w:type="continuationSeparator" w:id="0">
    <w:p w14:paraId="19CC7C34" w14:textId="77777777" w:rsidR="00947747" w:rsidRDefault="00947747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772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B442B"/>
    <w:rsid w:val="005C5DC1"/>
    <w:rsid w:val="005D0D63"/>
    <w:rsid w:val="005D7CDA"/>
    <w:rsid w:val="00611A07"/>
    <w:rsid w:val="0062592A"/>
    <w:rsid w:val="00636B52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716B0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64A2E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233C0"/>
    <w:rsid w:val="00947747"/>
    <w:rsid w:val="00951B33"/>
    <w:rsid w:val="0095570D"/>
    <w:rsid w:val="00957FDA"/>
    <w:rsid w:val="009773D3"/>
    <w:rsid w:val="009828A9"/>
    <w:rsid w:val="009A2AEC"/>
    <w:rsid w:val="009A5E0A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071E"/>
    <w:rsid w:val="00A9320F"/>
    <w:rsid w:val="00AA4D90"/>
    <w:rsid w:val="00AB4966"/>
    <w:rsid w:val="00AB7922"/>
    <w:rsid w:val="00AC7631"/>
    <w:rsid w:val="00AD7919"/>
    <w:rsid w:val="00AE21AB"/>
    <w:rsid w:val="00AF0D2F"/>
    <w:rsid w:val="00AF3A51"/>
    <w:rsid w:val="00B17C28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86F"/>
    <w:rsid w:val="00F53753"/>
    <w:rsid w:val="00F7167E"/>
    <w:rsid w:val="00F7443C"/>
    <w:rsid w:val="00F827F9"/>
    <w:rsid w:val="00FA2C1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38</cp:revision>
  <cp:lastPrinted>2013-08-13T13:53:00Z</cp:lastPrinted>
  <dcterms:created xsi:type="dcterms:W3CDTF">2021-12-21T13:11:00Z</dcterms:created>
  <dcterms:modified xsi:type="dcterms:W3CDTF">2026-09-29T15:26:00Z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