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991A" w14:textId="1431551F" w:rsidR="00535962" w:rsidRPr="00F7167E" w:rsidRDefault="009E4CF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6C9962" wp14:editId="40BF5CBE">
                <wp:simplePos x="0" y="0"/>
                <wp:positionH relativeFrom="column">
                  <wp:posOffset>7276465</wp:posOffset>
                </wp:positionH>
                <wp:positionV relativeFrom="paragraph">
                  <wp:posOffset>-586740</wp:posOffset>
                </wp:positionV>
                <wp:extent cx="1615440" cy="716280"/>
                <wp:effectExtent l="0" t="0" r="22860" b="2667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16280"/>
                          <a:chOff x="12866" y="523"/>
                          <a:chExt cx="2544" cy="1128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090"/>
                            <a:chOff x="9151" y="720"/>
                            <a:chExt cx="2009" cy="1013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65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6C9978" w14:textId="6EFCACAE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6C9979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C9962" id="Group 21" o:spid="_x0000_s1026" style="position:absolute;margin-left:572.95pt;margin-top:-46.2pt;width:127.2pt;height:56.4pt;z-index:251697152" coordorigin="12866,523" coordsize="2544,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1090" coordorigin="9151,720" coordsize="2009,1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96C9978" w14:textId="6EFCACAE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96C9979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60E7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96C995F" wp14:editId="56864924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7" w14:textId="77777777" w:rsidR="002E1412" w:rsidRPr="002E1412" w:rsidRDefault="0003610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5F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596C9977" w14:textId="77777777" w:rsidR="002E1412" w:rsidRPr="002E1412" w:rsidRDefault="0003610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96C9960" wp14:editId="439B3BB0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0E7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6C9963" wp14:editId="4119420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A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3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96C997A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960E7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C9964" wp14:editId="40CD69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96C997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6C9980" wp14:editId="596C998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4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96C997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6C9980" wp14:editId="596C998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96C991B" w14:textId="2B9169AB" w:rsidR="00535962" w:rsidRPr="00535962" w:rsidRDefault="00960E7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6C9965" wp14:editId="2DDA523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C" w14:textId="77777777" w:rsidR="00F7443C" w:rsidRPr="004767CC" w:rsidRDefault="0003610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5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96C997C" w14:textId="77777777" w:rsidR="00F7443C" w:rsidRPr="004767CC" w:rsidRDefault="0003610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6C9966" wp14:editId="073A44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D" w14:textId="291EB9CF" w:rsidR="0026335F" w:rsidRPr="0026335F" w:rsidRDefault="0003610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51933">
                                  <w:rPr>
                                    <w:rStyle w:val="Style5"/>
                                  </w:rPr>
                                  <w:t>01</w:t>
                                </w:r>
                                <w:r w:rsidR="009E4CF2">
                                  <w:rPr>
                                    <w:rStyle w:val="Style5"/>
                                    <w:lang w:val="es-DO"/>
                                  </w:rPr>
                                  <w:t>de noviembre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6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96C997D" w14:textId="291EB9CF" w:rsidR="0026335F" w:rsidRPr="0026335F" w:rsidRDefault="0003610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51933">
                            <w:rPr>
                              <w:rStyle w:val="Style5"/>
                            </w:rPr>
                            <w:t>01</w:t>
                          </w:r>
                          <w:r w:rsidR="009E4CF2">
                            <w:rPr>
                              <w:rStyle w:val="Style5"/>
                              <w:lang w:val="es-DO"/>
                            </w:rPr>
                            <w:t>de noviembre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6C991C" w14:textId="7444C2BE" w:rsidR="00535962" w:rsidRDefault="00960E7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6C9967" wp14:editId="075C200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E" w14:textId="7622329C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22A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A22A59" w:rsidRPr="00A22A59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7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96C997E" w14:textId="7622329C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22A5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A22A59" w:rsidRPr="00A22A59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96C991D" w14:textId="4A636F8A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bookmarkStart w:id="0" w:name="_Hlk212463421"/>
      <w:r w:rsidR="005B442B" w:rsidRPr="005B442B">
        <w:rPr>
          <w:rFonts w:ascii="Arial Bold" w:hAnsi="Arial Bold"/>
          <w:b/>
          <w:caps/>
          <w:sz w:val="20"/>
        </w:rPr>
        <w:t>:</w:t>
      </w:r>
      <w:r w:rsidR="00EC2B63">
        <w:t xml:space="preserve"> </w:t>
      </w:r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596C99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6C991E" w14:textId="783A0E7D" w:rsidR="0037246F" w:rsidRPr="00131369" w:rsidRDefault="0043312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96C99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96C992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96C9921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96C992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96C992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96C992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96C992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96C992F" w14:textId="77777777" w:rsidTr="00A24343">
        <w:trPr>
          <w:trHeight w:val="457"/>
          <w:jc w:val="center"/>
        </w:trPr>
        <w:tc>
          <w:tcPr>
            <w:tcW w:w="849" w:type="dxa"/>
          </w:tcPr>
          <w:p w14:paraId="596C9927" w14:textId="63BAD10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29" w14:textId="10F10555" w:rsidR="0037246F" w:rsidRDefault="0037246F" w:rsidP="002A37F7">
            <w:pPr>
              <w:spacing w:after="0" w:line="240" w:lineRule="auto"/>
            </w:pPr>
          </w:p>
        </w:tc>
        <w:tc>
          <w:tcPr>
            <w:tcW w:w="1276" w:type="dxa"/>
          </w:tcPr>
          <w:p w14:paraId="596C992A" w14:textId="347B5F7F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2B" w14:textId="09664BEC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2C" w14:textId="7C0B5EE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2D" w14:textId="5B44C6F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2E" w14:textId="7891E617" w:rsidR="0037246F" w:rsidRDefault="0037246F" w:rsidP="00BB657B">
            <w:pPr>
              <w:spacing w:after="0" w:line="240" w:lineRule="auto"/>
            </w:pPr>
          </w:p>
        </w:tc>
      </w:tr>
      <w:tr w:rsidR="0037246F" w14:paraId="596C9938" w14:textId="77777777" w:rsidTr="00A24343">
        <w:trPr>
          <w:trHeight w:val="477"/>
          <w:jc w:val="center"/>
        </w:trPr>
        <w:tc>
          <w:tcPr>
            <w:tcW w:w="849" w:type="dxa"/>
          </w:tcPr>
          <w:p w14:paraId="596C99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31" w14:textId="77777777" w:rsidR="0037246F" w:rsidRDefault="0037246F" w:rsidP="00BB657B">
            <w:pPr>
              <w:spacing w:after="0" w:line="240" w:lineRule="auto"/>
            </w:pPr>
          </w:p>
          <w:p w14:paraId="596C99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3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6C995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96C9954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CF338F4" w14:textId="103503EF" w:rsidR="00D20F2C" w:rsidRPr="00D20F2C" w:rsidRDefault="00DD6246" w:rsidP="00D20F2C"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</w:t>
            </w:r>
          </w:p>
          <w:p w14:paraId="596C9955" w14:textId="69DCA58E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96C9956" w14:textId="5CE499CD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 w:rsidR="00D20F2C">
              <w:t xml:space="preserve">: </w:t>
            </w:r>
          </w:p>
        </w:tc>
      </w:tr>
    </w:tbl>
    <w:p w14:paraId="596C995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96C995A" w14:textId="4DED0F84" w:rsidR="0037246F" w:rsidRPr="009B0931" w:rsidRDefault="004757AA" w:rsidP="002A37F7">
      <w:pPr>
        <w:pStyle w:val="Textoindependiente"/>
        <w:spacing w:line="276" w:lineRule="auto"/>
        <w:ind w:right="66"/>
        <w:rPr>
          <w:rFonts w:ascii="Arial" w:hAnsi="Arial" w:cs="Arial"/>
          <w:color w:val="FF0000"/>
          <w:sz w:val="20"/>
          <w:szCs w:val="22"/>
        </w:rPr>
      </w:pPr>
      <w:r w:rsidRPr="00FA43D4">
        <w:t>en</w:t>
      </w:r>
      <w:r w:rsidR="0037246F" w:rsidRPr="009B0931">
        <w:rPr>
          <w:rFonts w:ascii="Arial" w:hAnsi="Arial" w:cs="Arial"/>
          <w:sz w:val="20"/>
          <w:szCs w:val="22"/>
        </w:rPr>
        <w:t xml:space="preserve"> calidad de</w:t>
      </w:r>
      <w:r w:rsidR="00600EED">
        <w:t xml:space="preserve"> GERENTE, </w:t>
      </w:r>
      <w:r w:rsidR="00600EED" w:rsidRPr="009B0931">
        <w:rPr>
          <w:rFonts w:ascii="Arial" w:hAnsi="Arial" w:cs="Arial"/>
          <w:sz w:val="20"/>
          <w:szCs w:val="22"/>
        </w:rPr>
        <w:t>debidamente</w:t>
      </w:r>
      <w:r w:rsidR="0037246F" w:rsidRPr="009B0931">
        <w:rPr>
          <w:rFonts w:ascii="Arial" w:hAnsi="Arial" w:cs="Arial"/>
          <w:sz w:val="20"/>
          <w:szCs w:val="22"/>
        </w:rPr>
        <w:t xml:space="preserve"> autorizado para actuar en nombre y </w:t>
      </w:r>
      <w:r w:rsidR="002A37F7" w:rsidRPr="009B0931">
        <w:rPr>
          <w:rFonts w:ascii="Arial" w:hAnsi="Arial" w:cs="Arial"/>
          <w:sz w:val="20"/>
          <w:szCs w:val="22"/>
        </w:rPr>
        <w:t>representación</w:t>
      </w:r>
      <w:r w:rsidR="002A37F7" w:rsidRPr="0043312F">
        <w:t>:</w:t>
      </w:r>
      <w:r w:rsidR="002A37F7" w:rsidRPr="002A37F7">
        <w:t xml:space="preserve"> </w:t>
      </w:r>
    </w:p>
    <w:p w14:paraId="596C995B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6C995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96C995D" w14:textId="6BA93C11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60E7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6C9968" wp14:editId="2036A6C9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8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96C997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62488" w14:textId="77777777" w:rsidR="00175977" w:rsidRDefault="00175977" w:rsidP="001007E7">
      <w:pPr>
        <w:spacing w:after="0" w:line="240" w:lineRule="auto"/>
      </w:pPr>
      <w:r>
        <w:separator/>
      </w:r>
    </w:p>
  </w:endnote>
  <w:endnote w:type="continuationSeparator" w:id="0">
    <w:p w14:paraId="26211AEB" w14:textId="77777777" w:rsidR="00175977" w:rsidRDefault="0017597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C996D" w14:textId="17089637" w:rsidR="001007E7" w:rsidRDefault="00960E7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6C9971" wp14:editId="2495847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98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6C998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96C998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96C99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96C998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6C9983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96C998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96C996E" w14:textId="19938770" w:rsidR="001007E7" w:rsidRDefault="00960E7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6C9972" wp14:editId="1D4C779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985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6C9972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96C9985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96C99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96C9973" wp14:editId="596C997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96C997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6D99D" w14:textId="77777777" w:rsidR="00175977" w:rsidRDefault="00175977" w:rsidP="001007E7">
      <w:pPr>
        <w:spacing w:after="0" w:line="240" w:lineRule="auto"/>
      </w:pPr>
      <w:r>
        <w:separator/>
      </w:r>
    </w:p>
  </w:footnote>
  <w:footnote w:type="continuationSeparator" w:id="0">
    <w:p w14:paraId="51CE7CAD" w14:textId="77777777" w:rsidR="00175977" w:rsidRDefault="00175977" w:rsidP="001007E7">
      <w:pPr>
        <w:spacing w:after="0" w:line="240" w:lineRule="auto"/>
      </w:pPr>
      <w:r>
        <w:continuationSeparator/>
      </w:r>
    </w:p>
  </w:footnote>
  <w:footnote w:id="1">
    <w:p w14:paraId="596C9975" w14:textId="74A7BAB4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</w:p>
  </w:footnote>
  <w:footnote w:id="2">
    <w:p w14:paraId="596C9976" w14:textId="0DBF1DD4" w:rsidR="0037246F" w:rsidRPr="008A3F41" w:rsidRDefault="0037246F" w:rsidP="0037246F">
      <w:pPr>
        <w:pStyle w:val="Textonotapie"/>
        <w:rPr>
          <w:lang w:val="es-ES_tradn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36105"/>
    <w:rsid w:val="0009701E"/>
    <w:rsid w:val="001007E7"/>
    <w:rsid w:val="001020C0"/>
    <w:rsid w:val="001212AB"/>
    <w:rsid w:val="00123B8D"/>
    <w:rsid w:val="00151933"/>
    <w:rsid w:val="00157600"/>
    <w:rsid w:val="00170EC5"/>
    <w:rsid w:val="00175977"/>
    <w:rsid w:val="00194FF2"/>
    <w:rsid w:val="001F73A7"/>
    <w:rsid w:val="00200073"/>
    <w:rsid w:val="00253DBA"/>
    <w:rsid w:val="0026335F"/>
    <w:rsid w:val="002860A4"/>
    <w:rsid w:val="002971F5"/>
    <w:rsid w:val="002A37F7"/>
    <w:rsid w:val="002C4A7E"/>
    <w:rsid w:val="002E1412"/>
    <w:rsid w:val="00314023"/>
    <w:rsid w:val="0031441A"/>
    <w:rsid w:val="00343D25"/>
    <w:rsid w:val="00351DE8"/>
    <w:rsid w:val="0037246F"/>
    <w:rsid w:val="003740CC"/>
    <w:rsid w:val="00380B31"/>
    <w:rsid w:val="003A4539"/>
    <w:rsid w:val="003B29C3"/>
    <w:rsid w:val="003B29DB"/>
    <w:rsid w:val="003B38E0"/>
    <w:rsid w:val="003E7D5A"/>
    <w:rsid w:val="00403697"/>
    <w:rsid w:val="00414785"/>
    <w:rsid w:val="0042490F"/>
    <w:rsid w:val="0043312F"/>
    <w:rsid w:val="00457522"/>
    <w:rsid w:val="00466B9C"/>
    <w:rsid w:val="004757AA"/>
    <w:rsid w:val="004767CC"/>
    <w:rsid w:val="0049643D"/>
    <w:rsid w:val="004B0EB9"/>
    <w:rsid w:val="004C4743"/>
    <w:rsid w:val="004E4F9F"/>
    <w:rsid w:val="00535962"/>
    <w:rsid w:val="005B442B"/>
    <w:rsid w:val="005D0D63"/>
    <w:rsid w:val="005F2E06"/>
    <w:rsid w:val="00600EED"/>
    <w:rsid w:val="00611A07"/>
    <w:rsid w:val="0062592A"/>
    <w:rsid w:val="00626E3D"/>
    <w:rsid w:val="006506D0"/>
    <w:rsid w:val="00651E48"/>
    <w:rsid w:val="0066155A"/>
    <w:rsid w:val="006709BC"/>
    <w:rsid w:val="00686669"/>
    <w:rsid w:val="006A0F3E"/>
    <w:rsid w:val="00740241"/>
    <w:rsid w:val="00780880"/>
    <w:rsid w:val="007B4164"/>
    <w:rsid w:val="007B6F6F"/>
    <w:rsid w:val="00810515"/>
    <w:rsid w:val="0083342F"/>
    <w:rsid w:val="00854B4F"/>
    <w:rsid w:val="008941BD"/>
    <w:rsid w:val="008B3AE5"/>
    <w:rsid w:val="009002B4"/>
    <w:rsid w:val="00904127"/>
    <w:rsid w:val="00957FDA"/>
    <w:rsid w:val="00960E79"/>
    <w:rsid w:val="009773D3"/>
    <w:rsid w:val="009A2AEC"/>
    <w:rsid w:val="009B0931"/>
    <w:rsid w:val="009C2F95"/>
    <w:rsid w:val="009E0472"/>
    <w:rsid w:val="009E4CF2"/>
    <w:rsid w:val="00A16099"/>
    <w:rsid w:val="00A22A59"/>
    <w:rsid w:val="00A24343"/>
    <w:rsid w:val="00A640BD"/>
    <w:rsid w:val="00AB4966"/>
    <w:rsid w:val="00AC7631"/>
    <w:rsid w:val="00AD7919"/>
    <w:rsid w:val="00AF0D2F"/>
    <w:rsid w:val="00B3101F"/>
    <w:rsid w:val="00B420BA"/>
    <w:rsid w:val="00B519A1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0F2C"/>
    <w:rsid w:val="00D24FA7"/>
    <w:rsid w:val="00D57655"/>
    <w:rsid w:val="00D64696"/>
    <w:rsid w:val="00D90D49"/>
    <w:rsid w:val="00DC5D96"/>
    <w:rsid w:val="00DD4F3E"/>
    <w:rsid w:val="00DD6246"/>
    <w:rsid w:val="00E13E55"/>
    <w:rsid w:val="00E3360B"/>
    <w:rsid w:val="00E701F2"/>
    <w:rsid w:val="00E96D05"/>
    <w:rsid w:val="00EA7406"/>
    <w:rsid w:val="00EB128A"/>
    <w:rsid w:val="00EC2B63"/>
    <w:rsid w:val="00F116C5"/>
    <w:rsid w:val="00F225BF"/>
    <w:rsid w:val="00F25B99"/>
    <w:rsid w:val="00F4086F"/>
    <w:rsid w:val="00F53753"/>
    <w:rsid w:val="00F7167E"/>
    <w:rsid w:val="00F73127"/>
    <w:rsid w:val="00F7443C"/>
    <w:rsid w:val="00FA43D4"/>
    <w:rsid w:val="00FB4A45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6C991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9</TotalTime>
  <Pages>1</Pages>
  <Words>72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Bautista Ortiz</cp:lastModifiedBy>
  <cp:revision>24</cp:revision>
  <cp:lastPrinted>2020-09-23T18:07:00Z</cp:lastPrinted>
  <dcterms:created xsi:type="dcterms:W3CDTF">2025-05-13T14:28:00Z</dcterms:created>
  <dcterms:modified xsi:type="dcterms:W3CDTF">2025-11-27T14:38:00Z</dcterms:modified>
</cp:coreProperties>
</file>