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916383" w14:textId="1F1E528A" w:rsidR="00535962" w:rsidRPr="00F7167E" w:rsidRDefault="009216A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5139B28" wp14:editId="16F4F0B4">
                <wp:simplePos x="0" y="0"/>
                <wp:positionH relativeFrom="column">
                  <wp:posOffset>6440557</wp:posOffset>
                </wp:positionH>
                <wp:positionV relativeFrom="paragraph">
                  <wp:posOffset>-571555</wp:posOffset>
                </wp:positionV>
                <wp:extent cx="2512336" cy="701040"/>
                <wp:effectExtent l="0" t="0" r="21590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2336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alias w:val="No. del Expediente de Compras "/>
                                      <w:tag w:val="No. del Expediente de Compras "/>
                                      <w:id w:val="492760681"/>
                                    </w:sdtPr>
                                    <w:sdtEndPr>
                                      <w:rPr>
                                        <w:rStyle w:val="Style2"/>
                                        <w:rFonts w:ascii="Times New Roman" w:hAnsi="Times New Roman" w:cs="Times New Roman"/>
                                        <w:sz w:val="22"/>
                                        <w:szCs w:val="18"/>
                                      </w:rPr>
                                    </w:sdtEndPr>
                                    <w:sdtContent>
                                      <w:p w14:paraId="46DAD3C6" w14:textId="5B123569" w:rsidR="009216A0" w:rsidRDefault="009216A0" w:rsidP="009216A0">
                                        <w:pPr>
                                          <w:jc w:val="center"/>
                                          <w:rPr>
                                            <w:rStyle w:val="Style2"/>
                                            <w:sz w:val="20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Style w:val="Style2"/>
                                            <w:sz w:val="20"/>
                                            <w:szCs w:val="16"/>
                                          </w:rPr>
                                          <w:t>PROCURADURIA-DAF-CM-202</w:t>
                                        </w:r>
                                        <w:r w:rsidR="00F269E2">
                                          <w:rPr>
                                            <w:rStyle w:val="Style2"/>
                                            <w:sz w:val="20"/>
                                            <w:szCs w:val="16"/>
                                          </w:rPr>
                                          <w:t>6-0</w:t>
                                        </w:r>
                                        <w:r w:rsidR="007A61F8">
                                          <w:rPr>
                                            <w:rStyle w:val="Style2"/>
                                            <w:sz w:val="20"/>
                                            <w:szCs w:val="16"/>
                                          </w:rPr>
                                          <w:t>1</w:t>
                                        </w:r>
                                        <w:r w:rsidR="000B7BD3">
                                          <w:rPr>
                                            <w:rStyle w:val="Style2"/>
                                            <w:sz w:val="20"/>
                                            <w:szCs w:val="16"/>
                                          </w:rPr>
                                          <w:t>75</w:t>
                                        </w:r>
                                      </w:p>
                                      <w:p w14:paraId="53FB26A0" w14:textId="77777777" w:rsidR="009216A0" w:rsidRDefault="000B7BD3" w:rsidP="009216A0">
                                        <w:pPr>
                                          <w:jc w:val="center"/>
                                          <w:rPr>
                                            <w:rStyle w:val="Style2"/>
                                            <w:rFonts w:ascii="Times New Roman" w:hAnsi="Times New Roman" w:cs="Times New Roman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7322E97B" w14:textId="65059DD7" w:rsidR="00840E00" w:rsidRPr="00535962" w:rsidRDefault="000B7BD3" w:rsidP="00840E0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DDF0F2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139B28" id="Group 20" o:spid="_x0000_s1026" style="position:absolute;margin-left:507.15pt;margin-top:-45pt;width:197.8pt;height:55.2pt;z-index:25165824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u5RbQMAAMYMAAAOAAAAZHJzL2Uyb0RvYy54bWzUV9tu2zAMfR+wfxD0vjp24lyMOkXXGwZ0&#10;W7F2H6DY8gWTJU9SYndfP0pyHKftMKxXLA+GJIoUechDKYdHbcXQhkpVCh5j/2CEEeWJSEuex/j7&#10;zfmHOUZKE54SJjiN8S1V+Gj5/t1hU0c0EIVgKZUIjHAVNXWMC63ryPNUUtCKqANRUw7CTMiKaJjK&#10;3EslacB6xbxgNJp6jZBpLUVClYLVUyfES2s/y2iiv2aZohqxGINv2n6l/a7M11sekiiXpC7KpHOD&#10;PMKLipQcDu1NnRJN0FqW90xVZSKFEpk+SETliSwrE2pjgGj80Z1oLqRY1zaWPGryuocJoL2D06PN&#10;Jl82F7K+rq+k8x6GlyL5oQAXr6nzaCg389xtRqvms0ghn2SthQ28zWRlTEBIqLX43vb40lajBBaD&#10;0A/G4ylGCchmEO+kS0BSQJaMmh/MpyAHcRiMXXKS4qxXn0ycrg+qRuqRyJ1rfe18M7mHYlI7vNTT&#10;8LouSE1tGpTB40qiMgVXxxhxUgEG36DKCM8ZRYFvvDLHw74tqMohirg4KWAbPZZSNAUlKbhl94Pz&#10;AwUzUZCPv0L8AFY7oP+IFIlqqfQFFRUygxhL8N5mkGwulXagbreYhHJxXjIG6yRiHDUxXoRBaBWU&#10;YGVqhEamZL46YRJtiGGa/XUZ2ttWlRr4zsoqxvN+E4kMHGc8tadoUjI3hvQybgvRQeKgXYn0FuCR&#10;wpEZmg8MCiF/YdQAkWOsfq6JpBixTxwgXvgTKDOk7WQSzgKYyKFkNZQQnoCpGGuM3PBEu26xrmWZ&#10;F3CSb2Pn4hgqPystYCZlzqvOWSg+42tHFzccVA5UsascS3AUBK5q9tlmeslzsdEPFgYDQ6upLTkS&#10;9aUyMYVsCLmYzo0fJOrZuPBD32oZ0DpRT8bRaNHpjazwTbkYbhG9MXF9FC1y7WPALKRbWN/m76VI&#10;2UPmj2Yzh1mPdI9YOLG9rUfsnzm5Ryl7V9Kee6vcVShbV9CiHR/9AdVg3TRbx1PjIbjRm3CzIa8d&#10;54N5OHuI9OaafrGjn6FX6HbVQog7gj6ubbxey3iNiwsuWNd+dmSxt+nbkaXvL/e5Mp7ud5dn5Ypu&#10;X4Ar4znQ7YEL8n/ginvZmK7wVMq85k27e/3Z+9c+lm0n6x725jU+nNtdu78fy98AAAD//wMAUEsD&#10;BBQABgAIAAAAIQB2mu9G4QAAAAwBAAAPAAAAZHJzL2Rvd25yZXYueG1sTI9BS8NAEIXvgv9hGcFb&#10;u5s2ionZlFLUUxHaCuJtmkyT0OxsyG6T9N+7PenxMR9vvpetJtOKgXrXWNYQzRUI4sKWDVcavg7v&#10;sxcQziOX2FomDVdysMrv7zJMSzvyjoa9r0QoYZeihtr7LpXSFTUZdHPbEYfbyfYGfYh9Jcsex1Bu&#10;WrlQ6lkabDh8qLGjTU3FeX8xGj5GHNfL6G3Ynk+b68/h6fN7G5HWjw/T+hWEp8n/wXDTD+qQB6ej&#10;vXDpRBuyiuJlYDXMEhVW3ZBYJQmIo4aFikHmmfw/Iv8FAAD//wMAUEsBAi0AFAAGAAgAAAAhALaD&#10;OJL+AAAA4QEAABMAAAAAAAAAAAAAAAAAAAAAAFtDb250ZW50X1R5cGVzXS54bWxQSwECLQAUAAYA&#10;CAAAACEAOP0h/9YAAACUAQAACwAAAAAAAAAAAAAAAAAvAQAAX3JlbHMvLnJlbHNQSwECLQAUAAYA&#10;CAAAACEAMeruUW0DAADGDAAADgAAAAAAAAAAAAAAAAAuAgAAZHJzL2Uyb0RvYy54bWxQSwECLQAU&#10;AAYACAAAACEAdprvRuEAAAAMAQAADwAAAAAAAAAAAAAAAADHBQAAZHJzL2Rvd25yZXYueG1sUEsF&#10;BgAAAAAEAAQA8wAAANU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alias w:val="No. del Expediente de Compras "/>
                                <w:tag w:val="No. del Expediente de Compras "/>
                                <w:id w:val="492760681"/>
                              </w:sdtPr>
                              <w:sdtEndPr>
                                <w:rPr>
                                  <w:rStyle w:val="Style2"/>
                                  <w:rFonts w:ascii="Times New Roman" w:hAnsi="Times New Roman" w:cs="Times New Roman"/>
                                  <w:sz w:val="22"/>
                                  <w:szCs w:val="18"/>
                                </w:rPr>
                              </w:sdtEndPr>
                              <w:sdtContent>
                                <w:p w14:paraId="46DAD3C6" w14:textId="5B123569" w:rsidR="009216A0" w:rsidRDefault="009216A0" w:rsidP="009216A0">
                                  <w:pPr>
                                    <w:jc w:val="center"/>
                                    <w:rPr>
                                      <w:rStyle w:val="Style2"/>
                                      <w:sz w:val="20"/>
                                      <w:szCs w:val="16"/>
                                    </w:rPr>
                                  </w:pPr>
                                  <w:r>
                                    <w:rPr>
                                      <w:rStyle w:val="Style2"/>
                                      <w:sz w:val="20"/>
                                      <w:szCs w:val="16"/>
                                    </w:rPr>
                                    <w:t>PROCURADURIA-DAF-CM-202</w:t>
                                  </w:r>
                                  <w:r w:rsidR="00F269E2">
                                    <w:rPr>
                                      <w:rStyle w:val="Style2"/>
                                      <w:sz w:val="20"/>
                                      <w:szCs w:val="16"/>
                                    </w:rPr>
                                    <w:t>6-0</w:t>
                                  </w:r>
                                  <w:r w:rsidR="007A61F8">
                                    <w:rPr>
                                      <w:rStyle w:val="Style2"/>
                                      <w:sz w:val="20"/>
                                      <w:szCs w:val="16"/>
                                    </w:rPr>
                                    <w:t>1</w:t>
                                  </w:r>
                                  <w:r w:rsidR="000B7BD3">
                                    <w:rPr>
                                      <w:rStyle w:val="Style2"/>
                                      <w:sz w:val="20"/>
                                      <w:szCs w:val="16"/>
                                    </w:rPr>
                                    <w:t>75</w:t>
                                  </w:r>
                                </w:p>
                                <w:p w14:paraId="53FB26A0" w14:textId="77777777" w:rsidR="009216A0" w:rsidRDefault="000B7BD3" w:rsidP="009216A0">
                                  <w:pPr>
                                    <w:jc w:val="center"/>
                                    <w:rPr>
                                      <w:rStyle w:val="Style2"/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sdtContent>
                            </w:sdt>
                            <w:p w14:paraId="7322E97B" w14:textId="65059DD7" w:rsidR="00840E00" w:rsidRPr="00535962" w:rsidRDefault="000B7BD3" w:rsidP="00840E0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EDDF0F2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7503BCD" wp14:editId="2C12DB4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A71ED6E" wp14:editId="053DDB46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397A61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8389EBC" wp14:editId="6F2E584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1ED6E" id="Text Box 2" o:spid="_x0000_s1031" type="#_x0000_t202" style="position:absolute;margin-left:-37.2pt;margin-top:-26.35pt;width:81pt;height:84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397A61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8389EBC" wp14:editId="6F2E584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5E2799" wp14:editId="1C21DABF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CD0FD1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E2799" id="Text Box 27" o:spid="_x0000_s1032" type="#_x0000_t202" style="position:absolute;margin-left:-29.35pt;margin-top:-40.2pt;width:74.65pt;height:2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67CD0FD1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EA3841D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9D193C6" wp14:editId="581EEA38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BF5EF4" w14:textId="77777777" w:rsidR="002E1412" w:rsidRPr="002E1412" w:rsidRDefault="000B7BD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193C6" id="Text Box 16" o:spid="_x0000_s1033" type="#_x0000_t202" style="position:absolute;margin-left:228.55pt;margin-top:7.85pt;width:239.2pt;height:2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1FBF5EF4" w14:textId="77777777" w:rsidR="002E1412" w:rsidRPr="002E1412" w:rsidRDefault="000B7BD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0C57A3" wp14:editId="358AD445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F6AF1" w14:textId="77777777" w:rsidR="0026335F" w:rsidRPr="0026335F" w:rsidRDefault="000B7BD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C57A3" id="Text Box 12" o:spid="_x0000_s1034" type="#_x0000_t202" style="position:absolute;margin-left:602.55pt;margin-top:.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245F6AF1" w14:textId="77777777" w:rsidR="0026335F" w:rsidRPr="0026335F" w:rsidRDefault="000B7BD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210191C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FE1C8E" wp14:editId="149A43FD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B93A26" w14:textId="77777777" w:rsidR="00F7443C" w:rsidRPr="004767CC" w:rsidRDefault="000B7BD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E1C8E" id="Text Box 18" o:spid="_x0000_s1035" type="#_x0000_t202" style="position:absolute;margin-left:232.1pt;margin-top:15pt;width:233.45pt;height:30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54B93A26" w14:textId="77777777" w:rsidR="00F7443C" w:rsidRPr="004767CC" w:rsidRDefault="000B7BD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D2EF090" wp14:editId="0CCFB23C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68621" w14:textId="3946457F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A61F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B7BD3">
                              <w:fldChar w:fldCharType="begin"/>
                            </w:r>
                            <w:r w:rsidR="000B7BD3">
                              <w:instrText xml:space="preserve"> NUMPAGES   \* MERGEFORMAT </w:instrText>
                            </w:r>
                            <w:r w:rsidR="000B7BD3">
                              <w:fldChar w:fldCharType="separate"/>
                            </w:r>
                            <w:r w:rsidR="007A61F8" w:rsidRPr="007A61F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B7B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EF090" id="Text Box 13" o:spid="_x0000_s1036" type="#_x0000_t202" style="position:absolute;margin-left:627.6pt;margin-top:4.5pt;width:89pt;height:1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3E068621" w14:textId="3946457F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A61F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B7BD3">
                        <w:fldChar w:fldCharType="begin"/>
                      </w:r>
                      <w:r w:rsidR="000B7BD3">
                        <w:instrText xml:space="preserve"> NUMPAGES   \* MERGEFORMAT </w:instrText>
                      </w:r>
                      <w:r w:rsidR="000B7BD3">
                        <w:fldChar w:fldCharType="separate"/>
                      </w:r>
                      <w:r w:rsidR="007A61F8" w:rsidRPr="007A61F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B7BD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EA03970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73C85799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67D58795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05BF5AD7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90C995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362562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756D8A99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E90B418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059DBF4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2257F450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23445E4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10E1B2FF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D9C9503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3B0D6CA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0D0E375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2D0F12C" w14:textId="77777777" w:rsidTr="00822B7A">
        <w:trPr>
          <w:trHeight w:val="229"/>
          <w:jc w:val="center"/>
        </w:trPr>
        <w:tc>
          <w:tcPr>
            <w:tcW w:w="0" w:type="auto"/>
          </w:tcPr>
          <w:p w14:paraId="066AFD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519782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C81F0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FFFCB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338787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8714B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7A00C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7D02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266188C" w14:textId="77777777" w:rsidTr="00822B7A">
        <w:trPr>
          <w:trHeight w:val="211"/>
          <w:jc w:val="center"/>
        </w:trPr>
        <w:tc>
          <w:tcPr>
            <w:tcW w:w="0" w:type="auto"/>
          </w:tcPr>
          <w:p w14:paraId="24C0E5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739C1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DC6ED2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385921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64265C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C47730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C140D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84D8E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3342FE1" w14:textId="77777777" w:rsidTr="00822B7A">
        <w:trPr>
          <w:trHeight w:val="229"/>
          <w:jc w:val="center"/>
        </w:trPr>
        <w:tc>
          <w:tcPr>
            <w:tcW w:w="0" w:type="auto"/>
          </w:tcPr>
          <w:p w14:paraId="61C88D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5D8E0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C183D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90A641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EAF66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A02F9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F20F69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A0359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6553B79" w14:textId="77777777" w:rsidTr="00822B7A">
        <w:trPr>
          <w:trHeight w:val="229"/>
          <w:jc w:val="center"/>
        </w:trPr>
        <w:tc>
          <w:tcPr>
            <w:tcW w:w="0" w:type="auto"/>
          </w:tcPr>
          <w:p w14:paraId="241D9E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F5C7D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A4D5B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4C4527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9CC1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AB35C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DED0E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A51FC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AD5ECB4" w14:textId="77777777" w:rsidTr="00822B7A">
        <w:trPr>
          <w:trHeight w:val="229"/>
          <w:jc w:val="center"/>
        </w:trPr>
        <w:tc>
          <w:tcPr>
            <w:tcW w:w="0" w:type="auto"/>
          </w:tcPr>
          <w:p w14:paraId="4ED7776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B0BD0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F3980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C0A53A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337E9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2FB8C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73F2FF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E20C9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4E304A0" w14:textId="77777777" w:rsidTr="00822B7A">
        <w:trPr>
          <w:trHeight w:val="229"/>
          <w:jc w:val="center"/>
        </w:trPr>
        <w:tc>
          <w:tcPr>
            <w:tcW w:w="0" w:type="auto"/>
          </w:tcPr>
          <w:p w14:paraId="1BE67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732F08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E7373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E10B9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2AFC5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C2ABE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EE4F9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4A92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F323E74" w14:textId="77777777" w:rsidTr="00822B7A">
        <w:trPr>
          <w:trHeight w:val="229"/>
          <w:jc w:val="center"/>
        </w:trPr>
        <w:tc>
          <w:tcPr>
            <w:tcW w:w="0" w:type="auto"/>
          </w:tcPr>
          <w:p w14:paraId="24355C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E3B7C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B183A3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B7D54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13FF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44426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584EA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72987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78BBFAF" w14:textId="77777777" w:rsidTr="00822B7A">
        <w:trPr>
          <w:trHeight w:val="211"/>
          <w:jc w:val="center"/>
        </w:trPr>
        <w:tc>
          <w:tcPr>
            <w:tcW w:w="0" w:type="auto"/>
          </w:tcPr>
          <w:p w14:paraId="0592C1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A22CC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3FD56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8DF7D1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0CEFA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F7B58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A0169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732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B9B3E66" w14:textId="77777777" w:rsidTr="00822B7A">
        <w:trPr>
          <w:trHeight w:val="229"/>
          <w:jc w:val="center"/>
        </w:trPr>
        <w:tc>
          <w:tcPr>
            <w:tcW w:w="0" w:type="auto"/>
          </w:tcPr>
          <w:p w14:paraId="77457B4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F9769C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EC1AB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6CC98B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0BBA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6EFBA4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5C95A0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8EDC0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F209F76" w14:textId="77777777" w:rsidTr="00822B7A">
        <w:trPr>
          <w:trHeight w:val="229"/>
          <w:jc w:val="center"/>
        </w:trPr>
        <w:tc>
          <w:tcPr>
            <w:tcW w:w="0" w:type="auto"/>
          </w:tcPr>
          <w:p w14:paraId="4DB5AAB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D6227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99C27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692F4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CB858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CDC2C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B59A5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EDE9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319259CB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568B981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4457626F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67680441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1C7819D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68419F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E599F5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E6E567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5AC3F726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C8ACB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7F417A" wp14:editId="66FF9FEA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FD8EA8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7F417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FFD8EA8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7A6AF7F" wp14:editId="50A783A9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6D8A6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2642562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7A6AF7F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216D8A6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2642562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4F591D9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572D338" wp14:editId="611DE99A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BE8EE4D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220AC9D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F56D42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5A192A98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3770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0B7BD3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D64B1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01EDA"/>
    <w:rsid w:val="007372FF"/>
    <w:rsid w:val="007563D3"/>
    <w:rsid w:val="00780880"/>
    <w:rsid w:val="007A61F8"/>
    <w:rsid w:val="007B6F6F"/>
    <w:rsid w:val="007D608F"/>
    <w:rsid w:val="00810515"/>
    <w:rsid w:val="00822B7A"/>
    <w:rsid w:val="00830A6F"/>
    <w:rsid w:val="0083342F"/>
    <w:rsid w:val="00840E00"/>
    <w:rsid w:val="008610EA"/>
    <w:rsid w:val="008721A8"/>
    <w:rsid w:val="00896739"/>
    <w:rsid w:val="008A68D0"/>
    <w:rsid w:val="008B3AE5"/>
    <w:rsid w:val="009216A0"/>
    <w:rsid w:val="009A2AEC"/>
    <w:rsid w:val="009A41E5"/>
    <w:rsid w:val="009C2867"/>
    <w:rsid w:val="009E321F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DF59D5"/>
    <w:rsid w:val="00E13E55"/>
    <w:rsid w:val="00E81276"/>
    <w:rsid w:val="00EA7406"/>
    <w:rsid w:val="00ED39DD"/>
    <w:rsid w:val="00F001A0"/>
    <w:rsid w:val="00F116C5"/>
    <w:rsid w:val="00F225BF"/>
    <w:rsid w:val="00F23AB4"/>
    <w:rsid w:val="00F25B99"/>
    <w:rsid w:val="00F269E2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2102A68A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  <_Flow_SignoffStatus xmlns="0aea44d6-661a-43d0-a952-c78a4cd8760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87E189-1D83-4501-A2B7-EF263D1F70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F20EF8-C8A4-4C8E-89AF-75BA070BD567}">
  <ds:schemaRefs>
    <ds:schemaRef ds:uri="http://schemas.microsoft.com/office/2006/metadata/properties"/>
    <ds:schemaRef ds:uri="http://schemas.microsoft.com/office/infopath/2007/PartnerControls"/>
    <ds:schemaRef ds:uri="570364bd-0a9f-4ce9-9216-7d302b6720b7"/>
    <ds:schemaRef ds:uri="0aea44d6-661a-43d0-a952-c78a4cd8760e"/>
  </ds:schemaRefs>
</ds:datastoreItem>
</file>

<file path=customXml/itemProps3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58876E5-20E0-4B32-810B-8E2812A0D9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Reyna Lucia Garcia Perez</cp:lastModifiedBy>
  <cp:revision>12</cp:revision>
  <cp:lastPrinted>2011-03-04T19:05:00Z</cp:lastPrinted>
  <dcterms:created xsi:type="dcterms:W3CDTF">2024-07-24T22:18:00Z</dcterms:created>
  <dcterms:modified xsi:type="dcterms:W3CDTF">2026-09-28T18:16:00Z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1857400</vt:r8>
  </property>
  <property fmtid="{D5CDD505-2E9C-101B-9397-08002B2CF9AE}" pid="4" name="MediaServiceImageTags">
    <vt:lpwstr/>
  </property>
</Properties>
</file>