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63BED" w14:textId="79139BB0" w:rsidR="00535962" w:rsidRPr="005E2761" w:rsidRDefault="005C519F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AE1FCDE">
                <wp:simplePos x="0" y="0"/>
                <wp:positionH relativeFrom="column">
                  <wp:posOffset>4107815</wp:posOffset>
                </wp:positionH>
                <wp:positionV relativeFrom="paragraph">
                  <wp:posOffset>-597535</wp:posOffset>
                </wp:positionV>
                <wp:extent cx="2364827" cy="701040"/>
                <wp:effectExtent l="0" t="0" r="1651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827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086B668" w14:textId="40282E62" w:rsidR="001466B0" w:rsidRPr="00535962" w:rsidRDefault="006C2A22" w:rsidP="001466B0">
                                    <w:pPr>
                                      <w:jc w:val="center"/>
                                    </w:pPr>
                                    <w:r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PROCURADURIA-</w:t>
                                    </w:r>
                                    <w:r w:rsidR="0081601B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DAF-</w:t>
                                    </w:r>
                                    <w:r w:rsidR="00BD13F2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C</w:t>
                                    </w:r>
                                    <w:r w:rsidR="00936ABD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M</w:t>
                                    </w:r>
                                    <w:r w:rsidR="00BD13F2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-202</w:t>
                                    </w:r>
                                    <w:r w:rsidR="000D336E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6-0</w:t>
                                    </w:r>
                                    <w:r w:rsid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</w:t>
                                    </w:r>
                                    <w:r w:rsidR="00A86CE5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75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23.45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086B668" w14:textId="40282E62" w:rsidR="001466B0" w:rsidRPr="00535962" w:rsidRDefault="006C2A22" w:rsidP="001466B0">
                              <w:pPr>
                                <w:jc w:val="center"/>
                              </w:pPr>
                              <w:r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PROCURADURIA-</w:t>
                              </w:r>
                              <w:r w:rsidR="0081601B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DAF-</w:t>
                              </w:r>
                              <w:r w:rsidR="00BD13F2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C</w:t>
                              </w:r>
                              <w:r w:rsidR="00936ABD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M</w:t>
                              </w:r>
                              <w:r w:rsidR="00BD13F2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-202</w:t>
                              </w:r>
                              <w:r w:rsidR="000D336E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6-0</w:t>
                              </w:r>
                              <w:r w:rsid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</w:t>
                              </w:r>
                              <w:r w:rsidR="00A86CE5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75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540AB707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048ACD2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A86CE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0CD5228" w14:textId="77777777" w:rsidR="0026335F" w:rsidRPr="0026335F" w:rsidRDefault="00171A1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P5g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5E2761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06189" w14:textId="77777777" w:rsidR="0026167A" w:rsidRDefault="0026167A" w:rsidP="001007E7">
      <w:pPr>
        <w:spacing w:after="0" w:line="240" w:lineRule="auto"/>
      </w:pPr>
      <w:r>
        <w:separator/>
      </w:r>
    </w:p>
  </w:endnote>
  <w:endnote w:type="continuationSeparator" w:id="0">
    <w:p w14:paraId="7C506DC0" w14:textId="77777777" w:rsidR="0026167A" w:rsidRDefault="002616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3D6CF" w14:textId="77777777" w:rsidR="0026167A" w:rsidRDefault="0026167A" w:rsidP="001007E7">
      <w:pPr>
        <w:spacing w:after="0" w:line="240" w:lineRule="auto"/>
      </w:pPr>
      <w:r>
        <w:separator/>
      </w:r>
    </w:p>
  </w:footnote>
  <w:footnote w:type="continuationSeparator" w:id="0">
    <w:p w14:paraId="6BF8BEB7" w14:textId="77777777" w:rsidR="0026167A" w:rsidRDefault="0026167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D336E"/>
    <w:rsid w:val="000E02D9"/>
    <w:rsid w:val="001007E7"/>
    <w:rsid w:val="001020C0"/>
    <w:rsid w:val="001466B0"/>
    <w:rsid w:val="00157600"/>
    <w:rsid w:val="00170EC5"/>
    <w:rsid w:val="00171A17"/>
    <w:rsid w:val="00181E8D"/>
    <w:rsid w:val="001936E5"/>
    <w:rsid w:val="00194FF2"/>
    <w:rsid w:val="00197F51"/>
    <w:rsid w:val="001A3F92"/>
    <w:rsid w:val="001F3723"/>
    <w:rsid w:val="001F73A7"/>
    <w:rsid w:val="002009A7"/>
    <w:rsid w:val="00234AF0"/>
    <w:rsid w:val="00253DBA"/>
    <w:rsid w:val="0026167A"/>
    <w:rsid w:val="0026335F"/>
    <w:rsid w:val="00295BD4"/>
    <w:rsid w:val="002D451D"/>
    <w:rsid w:val="002E1412"/>
    <w:rsid w:val="002E29A2"/>
    <w:rsid w:val="00314023"/>
    <w:rsid w:val="00341484"/>
    <w:rsid w:val="00356ADD"/>
    <w:rsid w:val="00392351"/>
    <w:rsid w:val="003A6141"/>
    <w:rsid w:val="00404131"/>
    <w:rsid w:val="0040639A"/>
    <w:rsid w:val="00416624"/>
    <w:rsid w:val="0042490F"/>
    <w:rsid w:val="0043593B"/>
    <w:rsid w:val="004379A6"/>
    <w:rsid w:val="0044234A"/>
    <w:rsid w:val="00456C17"/>
    <w:rsid w:val="00466B9C"/>
    <w:rsid w:val="004756C6"/>
    <w:rsid w:val="004B30DA"/>
    <w:rsid w:val="004D45A8"/>
    <w:rsid w:val="00511B31"/>
    <w:rsid w:val="00535962"/>
    <w:rsid w:val="005764EA"/>
    <w:rsid w:val="005C519F"/>
    <w:rsid w:val="005D2D2D"/>
    <w:rsid w:val="005E2761"/>
    <w:rsid w:val="00611A07"/>
    <w:rsid w:val="0062592A"/>
    <w:rsid w:val="00637EFF"/>
    <w:rsid w:val="006506D0"/>
    <w:rsid w:val="00651E48"/>
    <w:rsid w:val="00657795"/>
    <w:rsid w:val="00666D56"/>
    <w:rsid w:val="006709BC"/>
    <w:rsid w:val="006C2A22"/>
    <w:rsid w:val="006C353A"/>
    <w:rsid w:val="006F567F"/>
    <w:rsid w:val="007043BB"/>
    <w:rsid w:val="00725091"/>
    <w:rsid w:val="00756D02"/>
    <w:rsid w:val="0078061D"/>
    <w:rsid w:val="00780880"/>
    <w:rsid w:val="00795582"/>
    <w:rsid w:val="007B0E1F"/>
    <w:rsid w:val="007B6F6F"/>
    <w:rsid w:val="008000D9"/>
    <w:rsid w:val="008106D7"/>
    <w:rsid w:val="0081601B"/>
    <w:rsid w:val="00820C9F"/>
    <w:rsid w:val="0082707E"/>
    <w:rsid w:val="008315B0"/>
    <w:rsid w:val="0086492F"/>
    <w:rsid w:val="008B3AE5"/>
    <w:rsid w:val="008C388B"/>
    <w:rsid w:val="008D6E7A"/>
    <w:rsid w:val="0090286A"/>
    <w:rsid w:val="009044A1"/>
    <w:rsid w:val="00936ABD"/>
    <w:rsid w:val="00966EEE"/>
    <w:rsid w:val="00977C54"/>
    <w:rsid w:val="00996BC5"/>
    <w:rsid w:val="009F255F"/>
    <w:rsid w:val="009F3482"/>
    <w:rsid w:val="00A138DC"/>
    <w:rsid w:val="00A16099"/>
    <w:rsid w:val="00A40DA4"/>
    <w:rsid w:val="00A640BD"/>
    <w:rsid w:val="00A641A7"/>
    <w:rsid w:val="00A667AB"/>
    <w:rsid w:val="00A72F42"/>
    <w:rsid w:val="00A86CE5"/>
    <w:rsid w:val="00A86FA3"/>
    <w:rsid w:val="00AD7919"/>
    <w:rsid w:val="00AF2E6B"/>
    <w:rsid w:val="00B3686B"/>
    <w:rsid w:val="00B62EEF"/>
    <w:rsid w:val="00B97B51"/>
    <w:rsid w:val="00BA0007"/>
    <w:rsid w:val="00BA077B"/>
    <w:rsid w:val="00BB1D79"/>
    <w:rsid w:val="00BC1D0C"/>
    <w:rsid w:val="00BC2820"/>
    <w:rsid w:val="00BC61BD"/>
    <w:rsid w:val="00BC6865"/>
    <w:rsid w:val="00BD13F2"/>
    <w:rsid w:val="00BD1586"/>
    <w:rsid w:val="00BE5CA2"/>
    <w:rsid w:val="00C078CB"/>
    <w:rsid w:val="00C11A80"/>
    <w:rsid w:val="00C127BD"/>
    <w:rsid w:val="00C22DBE"/>
    <w:rsid w:val="00C32446"/>
    <w:rsid w:val="00C441D9"/>
    <w:rsid w:val="00C5078F"/>
    <w:rsid w:val="00C66D08"/>
    <w:rsid w:val="00C7470C"/>
    <w:rsid w:val="00CA0E82"/>
    <w:rsid w:val="00CA164C"/>
    <w:rsid w:val="00CA4661"/>
    <w:rsid w:val="00CD76BA"/>
    <w:rsid w:val="00CE67A3"/>
    <w:rsid w:val="00D07622"/>
    <w:rsid w:val="00D1201E"/>
    <w:rsid w:val="00D1573C"/>
    <w:rsid w:val="00D24FA7"/>
    <w:rsid w:val="00D272DF"/>
    <w:rsid w:val="00D45A3E"/>
    <w:rsid w:val="00D64696"/>
    <w:rsid w:val="00D7710E"/>
    <w:rsid w:val="00D90D49"/>
    <w:rsid w:val="00D9600B"/>
    <w:rsid w:val="00DA0424"/>
    <w:rsid w:val="00DC5D96"/>
    <w:rsid w:val="00DD4F3E"/>
    <w:rsid w:val="00E13E55"/>
    <w:rsid w:val="00E2452F"/>
    <w:rsid w:val="00E26686"/>
    <w:rsid w:val="00E41902"/>
    <w:rsid w:val="00E82502"/>
    <w:rsid w:val="00EA6B34"/>
    <w:rsid w:val="00EA7406"/>
    <w:rsid w:val="00EC07B3"/>
    <w:rsid w:val="00EC4D24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07EB"/>
    <w:rsid w:val="00F9504D"/>
    <w:rsid w:val="00F96C14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D47A85-E41A-4ACB-A7C2-3B39E112AE0E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3.xml><?xml version="1.0" encoding="utf-8"?>
<ds:datastoreItem xmlns:ds="http://schemas.openxmlformats.org/officeDocument/2006/customXml" ds:itemID="{DB239719-DD39-4794-ABCB-B431054A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C0A1A9-9BDF-4B97-953F-5C3343C4D6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Reyna Lucia Garcia Perez</cp:lastModifiedBy>
  <cp:revision>20</cp:revision>
  <cp:lastPrinted>2011-03-04T18:48:00Z</cp:lastPrinted>
  <dcterms:created xsi:type="dcterms:W3CDTF">2024-02-16T20:30:00Z</dcterms:created>
  <dcterms:modified xsi:type="dcterms:W3CDTF">2026-09-28T18:15:00Z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1856000</vt:r8>
  </property>
  <property fmtid="{D5CDD505-2E9C-101B-9397-08002B2CF9AE}" pid="4" name="MediaServiceImageTags">
    <vt:lpwstr/>
  </property>
</Properties>
</file>