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3E714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EAF832A" wp14:editId="0E47D85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917FF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F832A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TKu6gEAALc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" filled="f" stroked="f">
                <v:textbox inset="0,0,0,0">
                  <w:txbxContent>
                    <w:p w14:paraId="26917FF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5438BFF" wp14:editId="3B5EA24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8848CAF" wp14:editId="5015D7F6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A52E81" w14:textId="77777777" w:rsidR="0026335F" w:rsidRPr="0026335F" w:rsidRDefault="00DA620C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48CAF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" filled="f" stroked="f">
                <v:textbox>
                  <w:txbxContent>
                    <w:p w14:paraId="6DA52E81" w14:textId="77777777" w:rsidR="0026335F" w:rsidRPr="0026335F" w:rsidRDefault="00DA620C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10ACFA8" wp14:editId="46CD5153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D3EA67F" w14:textId="1E107E54" w:rsidR="001466B0" w:rsidRPr="00535962" w:rsidRDefault="00EF764C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DDD5B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0ACFA8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D3EA67F" w14:textId="1E107E54" w:rsidR="001466B0" w:rsidRPr="00535962" w:rsidRDefault="00EF764C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CDDD5B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DB5A934" wp14:editId="4D2917BE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4830803D" w14:textId="34A478B1" w:rsidR="00BC61BD" w:rsidRPr="00BC61BD" w:rsidRDefault="00E136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13660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4B6ED94" wp14:editId="3B94ADFC">
                                      <wp:extent cx="845820" cy="690245"/>
                                      <wp:effectExtent l="0" t="0" r="0" b="0"/>
                                      <wp:docPr id="1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69024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5A934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4830803D" w14:textId="34A478B1" w:rsidR="00BC61BD" w:rsidRPr="00BC61BD" w:rsidRDefault="00E13660">
                          <w:pPr>
                            <w:rPr>
                              <w:lang w:val="en-US"/>
                            </w:rPr>
                          </w:pPr>
                          <w:r w:rsidRPr="00E13660">
                            <w:rPr>
                              <w:noProof/>
                            </w:rPr>
                            <w:drawing>
                              <wp:inline distT="0" distB="0" distL="0" distR="0" wp14:anchorId="24B6ED94" wp14:editId="3B94ADFC">
                                <wp:extent cx="845820" cy="690245"/>
                                <wp:effectExtent l="0" t="0" r="0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6902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8F4A7A2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C80A46C" wp14:editId="2E30994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C5B8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A620C">
                              <w:fldChar w:fldCharType="begin"/>
                            </w:r>
                            <w:r w:rsidR="00DA620C">
                              <w:instrText xml:space="preserve"> NUMPAGES   \* MERGEFORMAT </w:instrText>
                            </w:r>
                            <w:r w:rsidR="00DA620C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A620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0A46C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" filled="f" stroked="f">
                <v:textbox>
                  <w:txbxContent>
                    <w:p w14:paraId="31FC5B8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A620C">
                        <w:fldChar w:fldCharType="begin"/>
                      </w:r>
                      <w:r w:rsidR="00DA620C">
                        <w:instrText xml:space="preserve"> NUMPAGES   \* MERGEFORMAT </w:instrText>
                      </w:r>
                      <w:r w:rsidR="00DA620C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A620C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CCFC29F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741A2C" wp14:editId="161CCF5F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24B84" w14:textId="19C37D3F" w:rsidR="002E1412" w:rsidRPr="002E1412" w:rsidRDefault="00E1366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bookmarkStart w:id="0" w:name="_Hlk173491424"/>
                            <w:bookmarkStart w:id="1" w:name="_Hlk173491425"/>
                            <w:bookmarkStart w:id="2" w:name="_Hlk173491427"/>
                            <w:bookmarkStart w:id="3" w:name="_Hlk173491428"/>
                            <w:bookmarkStart w:id="4" w:name="_Hlk173491455"/>
                            <w:bookmarkStart w:id="5" w:name="_Hlk173491456"/>
                            <w:r w:rsidRPr="00E13660">
                              <w:rPr>
                                <w:rStyle w:val="Style6"/>
                                <w:sz w:val="24"/>
                                <w:szCs w:val="24"/>
                              </w:rPr>
                              <w:t>MINISTERIO DE SALUD PÚBLICA Y ASISTENCIA SOCIAL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41A2C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" stroked="f">
                <v:textbox>
                  <w:txbxContent>
                    <w:p w14:paraId="76324B84" w14:textId="19C37D3F" w:rsidR="002E1412" w:rsidRPr="002E1412" w:rsidRDefault="00E13660" w:rsidP="00A72F42">
                      <w:pPr>
                        <w:jc w:val="center"/>
                        <w:rPr>
                          <w:lang w:val="es-ES_tradnl"/>
                        </w:rPr>
                      </w:pPr>
                      <w:bookmarkStart w:id="6" w:name="_Hlk173491424"/>
                      <w:bookmarkStart w:id="7" w:name="_Hlk173491425"/>
                      <w:bookmarkStart w:id="8" w:name="_Hlk173491427"/>
                      <w:bookmarkStart w:id="9" w:name="_Hlk173491428"/>
                      <w:bookmarkStart w:id="10" w:name="_Hlk173491455"/>
                      <w:bookmarkStart w:id="11" w:name="_Hlk173491456"/>
                      <w:r w:rsidRPr="00E13660">
                        <w:rPr>
                          <w:rStyle w:val="Style6"/>
                          <w:sz w:val="24"/>
                          <w:szCs w:val="24"/>
                        </w:rPr>
                        <w:t>MINISTERIO DE SALUD PÚBLICA Y ASISTENCIA SOCIAL</w:t>
                      </w:r>
                      <w:bookmarkEnd w:id="6"/>
                      <w:bookmarkEnd w:id="7"/>
                      <w:bookmarkEnd w:id="8"/>
                      <w:bookmarkEnd w:id="9"/>
                      <w:bookmarkEnd w:id="10"/>
                      <w:bookmarkEnd w:id="11"/>
                    </w:p>
                  </w:txbxContent>
                </v:textbox>
              </v:shape>
            </w:pict>
          </mc:Fallback>
        </mc:AlternateContent>
      </w:r>
    </w:p>
    <w:p w14:paraId="796A469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241B26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4C2AA1" wp14:editId="070C486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00C3E3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C2AA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" stroked="f">
                <v:textbox>
                  <w:txbxContent>
                    <w:p w14:paraId="3400C3E3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D32757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41FF5D" wp14:editId="67EE8739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10C09B" w14:textId="77777777" w:rsidR="002E1412" w:rsidRPr="002E1412" w:rsidRDefault="00DA620C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1FF5D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" stroked="f">
                <v:textbox>
                  <w:txbxContent>
                    <w:p w14:paraId="5110C09B" w14:textId="77777777" w:rsidR="002E1412" w:rsidRPr="002E1412" w:rsidRDefault="00DA620C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D14F64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FDF7E3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BFA5B2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E889A9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99FC3D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128C3EE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D9BC6E4" w14:textId="77777777" w:rsidTr="00E82502">
        <w:trPr>
          <w:cantSplit/>
          <w:trHeight w:val="440"/>
        </w:trPr>
        <w:tc>
          <w:tcPr>
            <w:tcW w:w="9252" w:type="dxa"/>
          </w:tcPr>
          <w:p w14:paraId="53F15D79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5544222" w14:textId="77777777" w:rsidTr="00E82502">
        <w:trPr>
          <w:cantSplit/>
          <w:trHeight w:val="440"/>
        </w:trPr>
        <w:tc>
          <w:tcPr>
            <w:tcW w:w="9252" w:type="dxa"/>
          </w:tcPr>
          <w:p w14:paraId="0C2A142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E526F5B" w14:textId="77777777" w:rsidTr="00E82502">
        <w:trPr>
          <w:cantSplit/>
          <w:trHeight w:val="440"/>
        </w:trPr>
        <w:tc>
          <w:tcPr>
            <w:tcW w:w="9252" w:type="dxa"/>
          </w:tcPr>
          <w:p w14:paraId="4C79F90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171B33B" w14:textId="77777777" w:rsidTr="00E82502">
        <w:trPr>
          <w:cantSplit/>
          <w:trHeight w:val="440"/>
        </w:trPr>
        <w:tc>
          <w:tcPr>
            <w:tcW w:w="9252" w:type="dxa"/>
          </w:tcPr>
          <w:p w14:paraId="3B86E7A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A4C4B5F" w14:textId="77777777" w:rsidTr="00E82502">
        <w:trPr>
          <w:cantSplit/>
          <w:trHeight w:val="440"/>
        </w:trPr>
        <w:tc>
          <w:tcPr>
            <w:tcW w:w="9252" w:type="dxa"/>
          </w:tcPr>
          <w:p w14:paraId="41F5B5CD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2F09AB0" w14:textId="77777777" w:rsidTr="00E82502">
        <w:trPr>
          <w:cantSplit/>
          <w:trHeight w:val="440"/>
        </w:trPr>
        <w:tc>
          <w:tcPr>
            <w:tcW w:w="9252" w:type="dxa"/>
          </w:tcPr>
          <w:p w14:paraId="2BF4437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4CC2E4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81826A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19055E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93C21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236B191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5986B" w14:textId="77777777" w:rsidR="00DA620C" w:rsidRDefault="00DA620C" w:rsidP="001007E7">
      <w:pPr>
        <w:spacing w:after="0" w:line="240" w:lineRule="auto"/>
      </w:pPr>
      <w:r>
        <w:separator/>
      </w:r>
    </w:p>
  </w:endnote>
  <w:endnote w:type="continuationSeparator" w:id="0">
    <w:p w14:paraId="2FEFF9B0" w14:textId="77777777" w:rsidR="00DA620C" w:rsidRDefault="00DA6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FB3AC" w14:textId="5AF7A11E" w:rsidR="001007E7" w:rsidRDefault="00FA01DC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F1ADE9" wp14:editId="68ECE6F8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281B24" w14:textId="3C8DB748" w:rsidR="00B97B51" w:rsidRPr="008C388B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F1ADE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" filled="f" stroked="f">
              <v:textbox inset="0,0,0,0">
                <w:txbxContent>
                  <w:p w14:paraId="7A281B24" w14:textId="3C8DB748" w:rsidR="00B97B51" w:rsidRPr="008C388B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708DB9" wp14:editId="41F9C89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E00386" w14:textId="00B279A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708DB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py6AEAALwDAAAOAAAAZHJzL2Uyb0RvYy54bWysU9tu2zAMfR+wfxD0vtjpkC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" filled="f" stroked="f">
              <v:textbox inset="0,0,0,0">
                <w:txbxContent>
                  <w:p w14:paraId="55E00386" w14:textId="00B279A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FCCCC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E492C2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830056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4AFD9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8EFF2F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9022" w14:textId="77777777" w:rsidR="00DA620C" w:rsidRDefault="00DA620C" w:rsidP="001007E7">
      <w:pPr>
        <w:spacing w:after="0" w:line="240" w:lineRule="auto"/>
      </w:pPr>
      <w:r>
        <w:separator/>
      </w:r>
    </w:p>
  </w:footnote>
  <w:footnote w:type="continuationSeparator" w:id="0">
    <w:p w14:paraId="25E30EBA" w14:textId="77777777" w:rsidR="00DA620C" w:rsidRDefault="00DA620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93B11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A620C"/>
    <w:rsid w:val="00DC5D96"/>
    <w:rsid w:val="00DD4F3E"/>
    <w:rsid w:val="00E13660"/>
    <w:rsid w:val="00E13E55"/>
    <w:rsid w:val="00E82502"/>
    <w:rsid w:val="00EA6B34"/>
    <w:rsid w:val="00EA7406"/>
    <w:rsid w:val="00EE1E7B"/>
    <w:rsid w:val="00EF764C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84D11DA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Alejandro Dionicio De Leon</cp:lastModifiedBy>
  <cp:revision>6</cp:revision>
  <cp:lastPrinted>2011-03-04T18:48:00Z</cp:lastPrinted>
  <dcterms:created xsi:type="dcterms:W3CDTF">2014-01-15T13:04:00Z</dcterms:created>
  <dcterms:modified xsi:type="dcterms:W3CDTF">2024-08-02T15:45:00Z</dcterms:modified>
</cp:coreProperties>
</file>