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9CA98" w14:textId="77F98E0B" w:rsidR="00535962" w:rsidRPr="00F7167E" w:rsidRDefault="00985C63">
      <w:r>
        <w:rPr>
          <w:noProof/>
          <w:lang w:val="en-US"/>
        </w:rPr>
        <w:pict w14:anchorId="3C76EC62">
          <v:group id="_x0000_s2069" style="position:absolute;margin-left:554.25pt;margin-top:-44.1pt;width:164.2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0AE9C82" w14:textId="12C9221F" w:rsidR="00957FDA" w:rsidRPr="00535962" w:rsidRDefault="00985C63" w:rsidP="00985C63">
                          <w:r w:rsidRPr="00985C63">
                            <w:t>MISPAS-CCC</w:t>
                          </w:r>
                          <w:r>
                            <w:t>-</w:t>
                          </w:r>
                          <w:r w:rsidRPr="00985C63">
                            <w:t>PE</w:t>
                          </w:r>
                          <w:r>
                            <w:t>PB-</w:t>
                          </w:r>
                          <w:r w:rsidRPr="00985C63">
                            <w:t>2026-0004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4248F3A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2A13FC">
        <w:rPr>
          <w:rStyle w:val="Institucion"/>
          <w:color w:val="FF0000"/>
          <w:sz w:val="28"/>
          <w:lang w:eastAsia="zh-TW"/>
        </w:rPr>
        <w:pict w14:anchorId="40891E78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AB6961B" w14:textId="3AA0F48A" w:rsidR="002E1412" w:rsidRPr="002E1412" w:rsidRDefault="009D219D" w:rsidP="0083342F">
                  <w:pPr>
                    <w:jc w:val="center"/>
                    <w:rPr>
                      <w:lang w:val="es-ES_tradnl"/>
                    </w:rPr>
                  </w:pPr>
                  <w:r w:rsidRPr="009D219D">
                    <w:rPr>
                      <w:rStyle w:val="Style6"/>
                    </w:rPr>
                    <w:t>MINISTERIO DE SALUD PÚBLICA Y ASISTENCIA SOCIAL</w:t>
                  </w:r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6762B2F7" wp14:editId="5078919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13FC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95735DB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0DDA6D0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 w:rsidR="002A13FC">
        <w:rPr>
          <w:noProof/>
          <w:lang w:val="en-US" w:eastAsia="zh-TW"/>
        </w:rPr>
        <w:pict w14:anchorId="61B9EC9F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D5694A2" w14:textId="6C9C98C7" w:rsidR="00BC61BD" w:rsidRPr="00BC61BD" w:rsidRDefault="009D219D">
                      <w:pPr>
                        <w:rPr>
                          <w:lang w:val="en-US"/>
                        </w:rPr>
                      </w:pPr>
                      <w:r w:rsidRPr="009D219D">
                        <w:rPr>
                          <w:noProof/>
                        </w:rPr>
                        <w:drawing>
                          <wp:inline distT="0" distB="0" distL="0" distR="0" wp14:anchorId="4E9DF3DE" wp14:editId="1CA162F1">
                            <wp:extent cx="845820" cy="690245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690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709DD74C" w14:textId="77777777" w:rsidR="00535962" w:rsidRPr="00535962" w:rsidRDefault="002A13FC" w:rsidP="00535962">
      <w:r>
        <w:rPr>
          <w:noProof/>
          <w:color w:val="FF0000"/>
          <w:lang w:eastAsia="zh-TW"/>
        </w:rPr>
        <w:pict w14:anchorId="34B77657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3CFAF0F2" w14:textId="77777777" w:rsidR="00F7443C" w:rsidRPr="004767CC" w:rsidRDefault="002A13FC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D43B4A1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615F635F" w14:textId="77777777" w:rsidR="00EB235A" w:rsidRPr="00EB235A" w:rsidRDefault="002A13FC" w:rsidP="00EB235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985C63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EB235A" w:rsidRPr="00EB235A">
                    <w:t>30/04/2026</w:t>
                  </w:r>
                </w:p>
                <w:p w14:paraId="77DF554E" w14:textId="237425B4" w:rsidR="0026335F" w:rsidRPr="0026335F" w:rsidRDefault="0026335F"/>
              </w:txbxContent>
            </v:textbox>
          </v:shape>
        </w:pict>
      </w:r>
    </w:p>
    <w:p w14:paraId="725973A5" w14:textId="77777777" w:rsidR="00535962" w:rsidRDefault="002A13FC" w:rsidP="00535962">
      <w:r>
        <w:rPr>
          <w:noProof/>
          <w:sz w:val="24"/>
          <w:szCs w:val="24"/>
          <w:lang w:eastAsia="es-ES"/>
        </w:rPr>
        <w:pict w14:anchorId="29757A34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0488AF86" w14:textId="1E2CE8FD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EB235A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EB235A" w:rsidRPr="00EB235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</w:p>
    <w:p w14:paraId="6CB676A7" w14:textId="1694B7C3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</w:t>
      </w:r>
      <w:r w:rsidR="00052DC0" w:rsidRPr="00052DC0">
        <w:t xml:space="preserve">La Voz Publica Digital Media </w:t>
      </w:r>
      <w:proofErr w:type="spellStart"/>
      <w:r w:rsidR="00052DC0" w:rsidRPr="00052DC0">
        <w:t>Gruop</w:t>
      </w:r>
      <w:proofErr w:type="spellEnd"/>
      <w:r w:rsidR="00052DC0" w:rsidRPr="00052DC0">
        <w:t>, SRL</w:t>
      </w:r>
      <w:r w:rsidR="00660D4D">
        <w:t xml:space="preserve">                      </w:t>
      </w:r>
      <w:r w:rsidR="00660D4D" w:rsidRPr="00660D4D">
        <w:t>RNC.: 133074621</w:t>
      </w:r>
    </w:p>
    <w:tbl>
      <w:tblPr>
        <w:tblW w:w="1408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8"/>
        <w:gridCol w:w="5583"/>
        <w:gridCol w:w="1275"/>
        <w:gridCol w:w="1275"/>
        <w:gridCol w:w="1700"/>
        <w:gridCol w:w="1558"/>
        <w:gridCol w:w="1848"/>
      </w:tblGrid>
      <w:tr w:rsidR="0037246F" w14:paraId="0C791BE9" w14:textId="77777777" w:rsidTr="00FC2978">
        <w:trPr>
          <w:trHeight w:val="578"/>
          <w:jc w:val="center"/>
        </w:trPr>
        <w:tc>
          <w:tcPr>
            <w:tcW w:w="848" w:type="dxa"/>
            <w:vAlign w:val="center"/>
          </w:tcPr>
          <w:p w14:paraId="2EF2CC4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3" w:type="dxa"/>
            <w:vAlign w:val="center"/>
          </w:tcPr>
          <w:p w14:paraId="33943B2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5" w:type="dxa"/>
            <w:vAlign w:val="center"/>
          </w:tcPr>
          <w:p w14:paraId="58AF16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006935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5" w:type="dxa"/>
            <w:vAlign w:val="center"/>
          </w:tcPr>
          <w:p w14:paraId="274F40E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0" w:type="dxa"/>
            <w:vAlign w:val="center"/>
          </w:tcPr>
          <w:p w14:paraId="267AB9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8" w:type="dxa"/>
            <w:vAlign w:val="center"/>
          </w:tcPr>
          <w:p w14:paraId="4D2BA2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6" w:type="dxa"/>
            <w:vAlign w:val="center"/>
          </w:tcPr>
          <w:p w14:paraId="1DFCF6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AC73429" w14:textId="77777777" w:rsidTr="00FC2978">
        <w:trPr>
          <w:trHeight w:val="471"/>
          <w:jc w:val="center"/>
        </w:trPr>
        <w:tc>
          <w:tcPr>
            <w:tcW w:w="848" w:type="dxa"/>
          </w:tcPr>
          <w:p w14:paraId="678E5822" w14:textId="4872F088" w:rsidR="0037246F" w:rsidRDefault="0037246F" w:rsidP="00BB657B">
            <w:pPr>
              <w:spacing w:after="0" w:line="240" w:lineRule="auto"/>
            </w:pPr>
          </w:p>
          <w:p w14:paraId="2A9330B4" w14:textId="77777777" w:rsidR="00C62627" w:rsidRDefault="00C62627" w:rsidP="00C62627"/>
          <w:p w14:paraId="1D30676E" w14:textId="39F1C963" w:rsidR="00C62627" w:rsidRPr="00C62627" w:rsidRDefault="00FC2978" w:rsidP="00C62627">
            <w:r>
              <w:t>24</w:t>
            </w:r>
          </w:p>
        </w:tc>
        <w:tc>
          <w:tcPr>
            <w:tcW w:w="5583" w:type="dxa"/>
          </w:tcPr>
          <w:p w14:paraId="40AFA615" w14:textId="77777777" w:rsidR="0093726B" w:rsidRDefault="0093726B" w:rsidP="00BB657B">
            <w:pPr>
              <w:spacing w:after="0" w:line="240" w:lineRule="auto"/>
            </w:pPr>
          </w:p>
          <w:p w14:paraId="49A3AD86" w14:textId="5DFA45F4" w:rsidR="0093726B" w:rsidRDefault="00B541EF" w:rsidP="00BB657B">
            <w:pPr>
              <w:spacing w:after="0" w:line="240" w:lineRule="auto"/>
            </w:pPr>
            <w:r w:rsidRPr="00B541EF">
              <w:t>Contracción de servicios de difusión de mensajes preventivos de salud a través de Revista y Web, orientados a la concienciación sobre el dengue y la malaria en: Lavozpublica.com.do. El contrato será por un periodo de 2 meses</w:t>
            </w:r>
          </w:p>
        </w:tc>
        <w:tc>
          <w:tcPr>
            <w:tcW w:w="1275" w:type="dxa"/>
          </w:tcPr>
          <w:p w14:paraId="3041CE87" w14:textId="77777777" w:rsidR="00C62627" w:rsidRDefault="00C62627" w:rsidP="00BB657B">
            <w:pPr>
              <w:spacing w:after="0" w:line="240" w:lineRule="auto"/>
            </w:pPr>
          </w:p>
          <w:p w14:paraId="0795CCAD" w14:textId="77777777" w:rsidR="00C62627" w:rsidRDefault="00C62627" w:rsidP="00BB657B">
            <w:pPr>
              <w:spacing w:after="0" w:line="240" w:lineRule="auto"/>
            </w:pPr>
          </w:p>
          <w:p w14:paraId="760337D6" w14:textId="77777777" w:rsidR="00C62627" w:rsidRDefault="00C62627" w:rsidP="00BB657B">
            <w:pPr>
              <w:spacing w:after="0" w:line="240" w:lineRule="auto"/>
            </w:pPr>
          </w:p>
          <w:p w14:paraId="2744C5CC" w14:textId="18D9C910" w:rsidR="0037246F" w:rsidRDefault="00C62627" w:rsidP="00BB657B">
            <w:pPr>
              <w:spacing w:after="0" w:line="240" w:lineRule="auto"/>
            </w:pPr>
            <w:r w:rsidRPr="00C62627">
              <w:t>Unidad</w:t>
            </w:r>
          </w:p>
        </w:tc>
        <w:tc>
          <w:tcPr>
            <w:tcW w:w="1275" w:type="dxa"/>
          </w:tcPr>
          <w:p w14:paraId="6D4B95A2" w14:textId="77777777" w:rsidR="0037246F" w:rsidRDefault="0037246F" w:rsidP="00BB657B">
            <w:pPr>
              <w:spacing w:after="0" w:line="240" w:lineRule="auto"/>
            </w:pPr>
          </w:p>
          <w:p w14:paraId="47B93BA0" w14:textId="77777777" w:rsidR="005E176A" w:rsidRDefault="005E176A" w:rsidP="005E176A"/>
          <w:p w14:paraId="1464EDF7" w14:textId="01D211BC" w:rsidR="005E176A" w:rsidRPr="005E176A" w:rsidRDefault="005E176A" w:rsidP="005E176A">
            <w:r>
              <w:t xml:space="preserve">        </w:t>
            </w:r>
            <w:r w:rsidR="00B541EF">
              <w:t>2</w:t>
            </w:r>
          </w:p>
        </w:tc>
        <w:tc>
          <w:tcPr>
            <w:tcW w:w="1700" w:type="dxa"/>
          </w:tcPr>
          <w:p w14:paraId="2AC4A15C" w14:textId="77777777" w:rsidR="0037246F" w:rsidRDefault="0037246F" w:rsidP="00BB657B">
            <w:pPr>
              <w:spacing w:after="0" w:line="240" w:lineRule="auto"/>
            </w:pPr>
          </w:p>
          <w:p w14:paraId="45834408" w14:textId="77777777" w:rsidR="001041CE" w:rsidRDefault="001041CE" w:rsidP="001041CE"/>
          <w:p w14:paraId="7F09E1D0" w14:textId="3D1B5F4B" w:rsidR="001041CE" w:rsidRPr="001041CE" w:rsidRDefault="00B541EF" w:rsidP="001041CE">
            <w:pPr>
              <w:jc w:val="center"/>
            </w:pPr>
            <w:r>
              <w:t>8</w:t>
            </w:r>
            <w:r w:rsidR="001041CE" w:rsidRPr="001041CE">
              <w:t>0,000.00</w:t>
            </w:r>
          </w:p>
        </w:tc>
        <w:tc>
          <w:tcPr>
            <w:tcW w:w="1558" w:type="dxa"/>
          </w:tcPr>
          <w:p w14:paraId="3BA6BDDA" w14:textId="77777777" w:rsidR="0037246F" w:rsidRDefault="0037246F" w:rsidP="00BB657B">
            <w:pPr>
              <w:spacing w:after="0" w:line="240" w:lineRule="auto"/>
            </w:pPr>
          </w:p>
          <w:p w14:paraId="2D840F8F" w14:textId="77777777" w:rsidR="00A03F8B" w:rsidRDefault="00A03F8B" w:rsidP="00A03F8B"/>
          <w:p w14:paraId="3928D489" w14:textId="45D50541" w:rsidR="00A03F8B" w:rsidRPr="00A03F8B" w:rsidRDefault="001968F2" w:rsidP="00A03F8B">
            <w:pPr>
              <w:jc w:val="center"/>
            </w:pPr>
            <w:r>
              <w:t>14</w:t>
            </w:r>
            <w:r w:rsidR="00A03F8B" w:rsidRPr="00A03F8B">
              <w:t>,</w:t>
            </w:r>
            <w:r>
              <w:t>4</w:t>
            </w:r>
            <w:r w:rsidR="00A03F8B" w:rsidRPr="00A03F8B">
              <w:t>00.00</w:t>
            </w:r>
          </w:p>
        </w:tc>
        <w:tc>
          <w:tcPr>
            <w:tcW w:w="1846" w:type="dxa"/>
          </w:tcPr>
          <w:p w14:paraId="411536EE" w14:textId="77777777" w:rsidR="0037246F" w:rsidRDefault="0037246F" w:rsidP="00BB657B">
            <w:pPr>
              <w:spacing w:after="0" w:line="240" w:lineRule="auto"/>
            </w:pPr>
          </w:p>
          <w:p w14:paraId="3C03B393" w14:textId="77777777" w:rsidR="00A03F8B" w:rsidRDefault="00A03F8B" w:rsidP="00A03F8B"/>
          <w:p w14:paraId="6E6E5BDE" w14:textId="6B88A9F5" w:rsidR="00A03F8B" w:rsidRPr="00A03F8B" w:rsidRDefault="00A03F8B" w:rsidP="00A03F8B">
            <w:pPr>
              <w:jc w:val="center"/>
            </w:pPr>
            <w:r w:rsidRPr="00A03F8B">
              <w:t>9</w:t>
            </w:r>
            <w:r w:rsidR="001968F2">
              <w:t>4</w:t>
            </w:r>
            <w:r w:rsidRPr="00A03F8B">
              <w:t>,</w:t>
            </w:r>
            <w:r w:rsidR="001968F2">
              <w:t>4</w:t>
            </w:r>
            <w:r w:rsidRPr="00A03F8B">
              <w:t>00.00</w:t>
            </w:r>
          </w:p>
        </w:tc>
      </w:tr>
      <w:tr w:rsidR="00BB11BB" w14:paraId="7028B760" w14:textId="77777777" w:rsidTr="00FC2978">
        <w:trPr>
          <w:trHeight w:val="471"/>
          <w:jc w:val="center"/>
        </w:trPr>
        <w:tc>
          <w:tcPr>
            <w:tcW w:w="848" w:type="dxa"/>
          </w:tcPr>
          <w:p w14:paraId="27ADEA00" w14:textId="77777777" w:rsidR="00BB11BB" w:rsidRDefault="00BB11BB" w:rsidP="00BB657B">
            <w:pPr>
              <w:spacing w:after="0" w:line="240" w:lineRule="auto"/>
            </w:pPr>
          </w:p>
        </w:tc>
        <w:tc>
          <w:tcPr>
            <w:tcW w:w="5583" w:type="dxa"/>
          </w:tcPr>
          <w:p w14:paraId="54F078E2" w14:textId="77777777" w:rsidR="00E102E3" w:rsidRDefault="00E102E3" w:rsidP="00BB657B">
            <w:pPr>
              <w:spacing w:after="0" w:line="240" w:lineRule="auto"/>
            </w:pPr>
          </w:p>
          <w:p w14:paraId="55F6DA90" w14:textId="31138560" w:rsidR="00BB11BB" w:rsidRDefault="00E102E3" w:rsidP="00BB657B">
            <w:pPr>
              <w:spacing w:after="0" w:line="240" w:lineRule="auto"/>
            </w:pPr>
            <w:r w:rsidRPr="00E102E3">
              <w:t>VALOR TOTAL DE LA OFERTA: RD$</w:t>
            </w:r>
          </w:p>
        </w:tc>
        <w:tc>
          <w:tcPr>
            <w:tcW w:w="1275" w:type="dxa"/>
          </w:tcPr>
          <w:p w14:paraId="30E508D9" w14:textId="77777777" w:rsidR="00E102E3" w:rsidRDefault="00E102E3" w:rsidP="00BB657B">
            <w:pPr>
              <w:spacing w:after="0" w:line="240" w:lineRule="auto"/>
            </w:pPr>
          </w:p>
          <w:p w14:paraId="7A2BBAF9" w14:textId="3D74E64E" w:rsidR="00BB11BB" w:rsidRDefault="00E102E3" w:rsidP="00BB657B">
            <w:pPr>
              <w:spacing w:after="0" w:line="240" w:lineRule="auto"/>
            </w:pPr>
            <w:r>
              <w:t xml:space="preserve"> </w:t>
            </w:r>
            <w:r w:rsidRPr="00E102E3">
              <w:t>1</w:t>
            </w:r>
            <w:r w:rsidR="00807D8A">
              <w:t>88</w:t>
            </w:r>
            <w:r w:rsidRPr="00E102E3">
              <w:t>,</w:t>
            </w:r>
            <w:r w:rsidR="00807D8A">
              <w:t>8</w:t>
            </w:r>
            <w:r w:rsidRPr="00E102E3">
              <w:t>00.00</w:t>
            </w:r>
          </w:p>
        </w:tc>
        <w:tc>
          <w:tcPr>
            <w:tcW w:w="1275" w:type="dxa"/>
          </w:tcPr>
          <w:p w14:paraId="7AB0DB8A" w14:textId="77777777" w:rsidR="00BB11BB" w:rsidRDefault="00BB11BB" w:rsidP="00BB657B">
            <w:pPr>
              <w:spacing w:after="0" w:line="240" w:lineRule="auto"/>
            </w:pPr>
          </w:p>
        </w:tc>
        <w:tc>
          <w:tcPr>
            <w:tcW w:w="1700" w:type="dxa"/>
          </w:tcPr>
          <w:p w14:paraId="6DE32B5A" w14:textId="77777777" w:rsidR="00BB11BB" w:rsidRDefault="00BB11BB" w:rsidP="00BB657B">
            <w:pPr>
              <w:spacing w:after="0" w:line="240" w:lineRule="auto"/>
            </w:pPr>
          </w:p>
        </w:tc>
        <w:tc>
          <w:tcPr>
            <w:tcW w:w="1558" w:type="dxa"/>
          </w:tcPr>
          <w:p w14:paraId="3F02FD07" w14:textId="77777777" w:rsidR="00BB11BB" w:rsidRDefault="00BB11BB" w:rsidP="00BB657B">
            <w:pPr>
              <w:spacing w:after="0" w:line="240" w:lineRule="auto"/>
            </w:pPr>
          </w:p>
        </w:tc>
        <w:tc>
          <w:tcPr>
            <w:tcW w:w="1846" w:type="dxa"/>
          </w:tcPr>
          <w:p w14:paraId="70B1CD95" w14:textId="77777777" w:rsidR="00BB11BB" w:rsidRDefault="00BB11BB" w:rsidP="00BB657B">
            <w:pPr>
              <w:spacing w:after="0" w:line="240" w:lineRule="auto"/>
            </w:pPr>
          </w:p>
        </w:tc>
      </w:tr>
      <w:tr w:rsidR="00D865C1" w14:paraId="337C86FD" w14:textId="77777777" w:rsidTr="00FC2978">
        <w:trPr>
          <w:trHeight w:val="492"/>
          <w:jc w:val="center"/>
        </w:trPr>
        <w:tc>
          <w:tcPr>
            <w:tcW w:w="14087" w:type="dxa"/>
            <w:gridSpan w:val="7"/>
          </w:tcPr>
          <w:p w14:paraId="3F6E84D9" w14:textId="77777777" w:rsidR="003607B3" w:rsidRDefault="003607B3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</w:pPr>
            <w:r>
              <w:t xml:space="preserve">                 </w:t>
            </w:r>
          </w:p>
          <w:p w14:paraId="19502A89" w14:textId="113E3D13" w:rsidR="00D865C1" w:rsidRPr="0037246F" w:rsidRDefault="003607B3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>
              <w:t xml:space="preserve">                 </w:t>
            </w:r>
            <w:r w:rsidRPr="003607B3">
              <w:t>Valor total de la oferta en letras</w:t>
            </w:r>
            <w:r w:rsidR="00A64351">
              <w:t xml:space="preserve">                                    </w:t>
            </w:r>
            <w:r w:rsidR="007277F3">
              <w:t xml:space="preserve">                       </w:t>
            </w:r>
            <w:r w:rsidR="00A64351">
              <w:t xml:space="preserve">    </w:t>
            </w:r>
            <w:r w:rsidR="006512F9" w:rsidRPr="006512F9">
              <w:t>CIENTO OCHENTAY OCHO MIL OCHOCIENTOS</w:t>
            </w:r>
          </w:p>
        </w:tc>
      </w:tr>
    </w:tbl>
    <w:p w14:paraId="4B535AB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7CD2C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522A030" w14:textId="2C8F4B60" w:rsidR="0037246F" w:rsidRPr="009B0931" w:rsidRDefault="001B290E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>
        <w:t>E</w:t>
      </w:r>
      <w:r w:rsidR="007277F3" w:rsidRPr="007277F3">
        <w:t xml:space="preserve">n calidad </w:t>
      </w:r>
      <w:r w:rsidR="006512F9" w:rsidRPr="006512F9">
        <w:t>debidamente autorizado para actuar en nombre y representación de La Voz</w:t>
      </w:r>
      <w:r>
        <w:t xml:space="preserve"> </w:t>
      </w:r>
      <w:r w:rsidRPr="001B290E">
        <w:t xml:space="preserve">Publica Digital Media </w:t>
      </w:r>
      <w:proofErr w:type="spellStart"/>
      <w:r w:rsidRPr="001B290E">
        <w:t>Gruop</w:t>
      </w:r>
      <w:proofErr w:type="spellEnd"/>
      <w:r w:rsidRPr="001B290E">
        <w:t>, SRL</w:t>
      </w:r>
    </w:p>
    <w:p w14:paraId="4C68461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F05E75A" w14:textId="28BA1977" w:rsidR="007B4164" w:rsidRPr="0037246F" w:rsidRDefault="00B77967" w:rsidP="00974B3F">
      <w:pPr>
        <w:ind w:right="66"/>
        <w:jc w:val="center"/>
        <w:rPr>
          <w:color w:val="000000"/>
          <w:sz w:val="20"/>
          <w:szCs w:val="20"/>
        </w:rPr>
      </w:pPr>
      <w:r w:rsidRPr="00B77967">
        <w:drawing>
          <wp:inline distT="0" distB="0" distL="0" distR="0" wp14:anchorId="0B162FF0" wp14:editId="26956330">
            <wp:extent cx="1971675" cy="794023"/>
            <wp:effectExtent l="0" t="0" r="0" b="0"/>
            <wp:docPr id="11016300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63003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72629" cy="79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2978" w:rsidRPr="00FC2978">
        <w:t xml:space="preserve"> </w:t>
      </w:r>
      <w:r w:rsidR="00FC2978" w:rsidRPr="00FC2978">
        <w:drawing>
          <wp:inline distT="0" distB="0" distL="0" distR="0" wp14:anchorId="3762785E" wp14:editId="47C7A74E">
            <wp:extent cx="1352550" cy="1344546"/>
            <wp:effectExtent l="0" t="0" r="0" b="0"/>
            <wp:docPr id="9625776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5776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5518" cy="134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4164" w:rsidRPr="0037246F" w:rsidSect="00957FDA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B1A9F" w14:textId="77777777" w:rsidR="002A13FC" w:rsidRDefault="002A13FC" w:rsidP="001007E7">
      <w:pPr>
        <w:spacing w:after="0" w:line="240" w:lineRule="auto"/>
      </w:pPr>
      <w:r>
        <w:separator/>
      </w:r>
    </w:p>
  </w:endnote>
  <w:endnote w:type="continuationSeparator" w:id="0">
    <w:p w14:paraId="6EB72380" w14:textId="77777777" w:rsidR="002A13FC" w:rsidRDefault="002A13F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DA0C" w14:textId="77777777" w:rsidR="001007E7" w:rsidRDefault="002A13FC">
    <w:pPr>
      <w:pStyle w:val="Piedepgina"/>
    </w:pPr>
    <w:r>
      <w:rPr>
        <w:rFonts w:ascii="Arial Narrow" w:hAnsi="Arial Narrow"/>
        <w:noProof/>
        <w:sz w:val="12"/>
        <w:lang w:val="es-DO"/>
      </w:rPr>
      <w:pict w14:anchorId="14F93260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31FB638E" w14:textId="65D64487" w:rsidR="0083342F" w:rsidRPr="009D219D" w:rsidRDefault="0083342F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</w:p>
            </w:txbxContent>
          </v:textbox>
        </v:shape>
      </w:pict>
    </w:r>
  </w:p>
  <w:p w14:paraId="051EF486" w14:textId="77777777" w:rsidR="001007E7" w:rsidRDefault="002A13FC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370E5256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383A7DCB" w14:textId="680FE368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</w:p>
            </w:txbxContent>
          </v:textbox>
        </v:shape>
      </w:pict>
    </w:r>
  </w:p>
  <w:p w14:paraId="0F977D64" w14:textId="4900F1A8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1B22E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5C305" w14:textId="77777777" w:rsidR="002A13FC" w:rsidRDefault="002A13FC" w:rsidP="001007E7">
      <w:pPr>
        <w:spacing w:after="0" w:line="240" w:lineRule="auto"/>
      </w:pPr>
      <w:r>
        <w:separator/>
      </w:r>
    </w:p>
  </w:footnote>
  <w:footnote w:type="continuationSeparator" w:id="0">
    <w:p w14:paraId="4F2D516B" w14:textId="77777777" w:rsidR="002A13FC" w:rsidRDefault="002A13FC" w:rsidP="001007E7">
      <w:pPr>
        <w:spacing w:after="0" w:line="240" w:lineRule="auto"/>
      </w:pPr>
      <w:r>
        <w:continuationSeparator/>
      </w:r>
    </w:p>
  </w:footnote>
  <w:footnote w:id="1">
    <w:p w14:paraId="6573FE05" w14:textId="05BC4A09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</w:p>
  </w:footnote>
  <w:footnote w:id="2">
    <w:p w14:paraId="2DE4F6BC" w14:textId="6D65CB5A" w:rsidR="0037246F" w:rsidRPr="008A3F41" w:rsidRDefault="0037246F" w:rsidP="0037246F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52DC0"/>
    <w:rsid w:val="001007E7"/>
    <w:rsid w:val="001020C0"/>
    <w:rsid w:val="001041CE"/>
    <w:rsid w:val="00123B8D"/>
    <w:rsid w:val="001538B7"/>
    <w:rsid w:val="00157600"/>
    <w:rsid w:val="00170EC5"/>
    <w:rsid w:val="00194FF2"/>
    <w:rsid w:val="001968F2"/>
    <w:rsid w:val="001B290E"/>
    <w:rsid w:val="001F73A7"/>
    <w:rsid w:val="00200073"/>
    <w:rsid w:val="00253DBA"/>
    <w:rsid w:val="0026335F"/>
    <w:rsid w:val="002860A4"/>
    <w:rsid w:val="002971F5"/>
    <w:rsid w:val="002A13FC"/>
    <w:rsid w:val="002C4A7E"/>
    <w:rsid w:val="002E1412"/>
    <w:rsid w:val="00314023"/>
    <w:rsid w:val="0031441A"/>
    <w:rsid w:val="00351DE8"/>
    <w:rsid w:val="003607B3"/>
    <w:rsid w:val="0037246F"/>
    <w:rsid w:val="003A4539"/>
    <w:rsid w:val="003B29C3"/>
    <w:rsid w:val="003B38E0"/>
    <w:rsid w:val="003C7686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5E176A"/>
    <w:rsid w:val="00611A07"/>
    <w:rsid w:val="0062592A"/>
    <w:rsid w:val="006506D0"/>
    <w:rsid w:val="006512F9"/>
    <w:rsid w:val="00651E48"/>
    <w:rsid w:val="00660D4D"/>
    <w:rsid w:val="006709BC"/>
    <w:rsid w:val="007277F3"/>
    <w:rsid w:val="00780880"/>
    <w:rsid w:val="007B4164"/>
    <w:rsid w:val="007B6F6F"/>
    <w:rsid w:val="00807D8A"/>
    <w:rsid w:val="00810515"/>
    <w:rsid w:val="0083342F"/>
    <w:rsid w:val="00854B4F"/>
    <w:rsid w:val="008A7364"/>
    <w:rsid w:val="008B1E1B"/>
    <w:rsid w:val="008B3AE5"/>
    <w:rsid w:val="009002B4"/>
    <w:rsid w:val="0093726B"/>
    <w:rsid w:val="00957FDA"/>
    <w:rsid w:val="00974B3F"/>
    <w:rsid w:val="009773D3"/>
    <w:rsid w:val="00985C63"/>
    <w:rsid w:val="009A2AEC"/>
    <w:rsid w:val="009B0931"/>
    <w:rsid w:val="009D219D"/>
    <w:rsid w:val="009E0472"/>
    <w:rsid w:val="00A03F8B"/>
    <w:rsid w:val="00A16099"/>
    <w:rsid w:val="00A24343"/>
    <w:rsid w:val="00A640BD"/>
    <w:rsid w:val="00A64351"/>
    <w:rsid w:val="00AB4966"/>
    <w:rsid w:val="00AC7631"/>
    <w:rsid w:val="00AD7919"/>
    <w:rsid w:val="00AE119F"/>
    <w:rsid w:val="00AF0D2F"/>
    <w:rsid w:val="00B3101F"/>
    <w:rsid w:val="00B420BA"/>
    <w:rsid w:val="00B541EF"/>
    <w:rsid w:val="00B61D08"/>
    <w:rsid w:val="00B62EEF"/>
    <w:rsid w:val="00B77967"/>
    <w:rsid w:val="00B82170"/>
    <w:rsid w:val="00B9237C"/>
    <w:rsid w:val="00B97B51"/>
    <w:rsid w:val="00BB11BB"/>
    <w:rsid w:val="00BC1D0C"/>
    <w:rsid w:val="00BC61BD"/>
    <w:rsid w:val="00BE4FB0"/>
    <w:rsid w:val="00BF1AD5"/>
    <w:rsid w:val="00C30BD6"/>
    <w:rsid w:val="00C62627"/>
    <w:rsid w:val="00C66D08"/>
    <w:rsid w:val="00CA4661"/>
    <w:rsid w:val="00CE67A3"/>
    <w:rsid w:val="00D24FA7"/>
    <w:rsid w:val="00D64696"/>
    <w:rsid w:val="00D865C1"/>
    <w:rsid w:val="00D90D49"/>
    <w:rsid w:val="00DA6177"/>
    <w:rsid w:val="00DC5D96"/>
    <w:rsid w:val="00DD4F3E"/>
    <w:rsid w:val="00E102E3"/>
    <w:rsid w:val="00E13E55"/>
    <w:rsid w:val="00E3360B"/>
    <w:rsid w:val="00E96D05"/>
    <w:rsid w:val="00EA7406"/>
    <w:rsid w:val="00EB128A"/>
    <w:rsid w:val="00EB235A"/>
    <w:rsid w:val="00F116C5"/>
    <w:rsid w:val="00F225BF"/>
    <w:rsid w:val="00F25B99"/>
    <w:rsid w:val="00F4086F"/>
    <w:rsid w:val="00F53753"/>
    <w:rsid w:val="00F5493B"/>
    <w:rsid w:val="00F7167E"/>
    <w:rsid w:val="00F7443C"/>
    <w:rsid w:val="00FC280C"/>
    <w:rsid w:val="00FC2870"/>
    <w:rsid w:val="00FC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,"/>
  <w14:docId w14:val="444DF01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994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Sahira Padilla Molina</cp:lastModifiedBy>
  <cp:revision>35</cp:revision>
  <cp:lastPrinted>2026-09-02T11:59:00Z</cp:lastPrinted>
  <dcterms:created xsi:type="dcterms:W3CDTF">2011-03-04T18:31:00Z</dcterms:created>
  <dcterms:modified xsi:type="dcterms:W3CDTF">2026-09-02T13:21:00Z</dcterms:modified>
</cp:coreProperties>
</file>