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1BB5" w14:textId="77777777" w:rsidR="00535962" w:rsidRPr="00F7167E" w:rsidRDefault="004762B3">
      <w:r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233BD782" wp14:editId="49C762A7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1208500" wp14:editId="579B0CCB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256A74F9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08B8A5E" wp14:editId="74480F5D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2085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256A74F9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08B8A5E" wp14:editId="74480F5D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2469FA3" wp14:editId="1A6717FE">
                <wp:simplePos x="0" y="0"/>
                <wp:positionH relativeFrom="column">
                  <wp:posOffset>7340600</wp:posOffset>
                </wp:positionH>
                <wp:positionV relativeFrom="paragraph">
                  <wp:posOffset>-572135</wp:posOffset>
                </wp:positionV>
                <wp:extent cx="1615440" cy="701040"/>
                <wp:effectExtent l="6350" t="8890" r="6985" b="1397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00EEA93" w14:textId="77777777" w:rsidR="00840E00" w:rsidRPr="00535962" w:rsidRDefault="00840E00" w:rsidP="00840E0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PlaceholderText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E485FBA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469FA3" id="Group 20" o:spid="_x0000_s1027" style="position:absolute;margin-left:578pt;margin-top:-45.05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">
    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00EEA93" w14:textId="77777777" w:rsidR="00840E00" w:rsidRPr="00535962" w:rsidRDefault="00840E00" w:rsidP="00840E0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PlaceholderText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E485FBA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1034C8" wp14:editId="08C59767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D4B3FF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1034C8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3AD4B3FF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75D7E789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F4E0D7C" wp14:editId="1067FE9F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196AA5" w14:textId="77777777" w:rsidR="002E1412" w:rsidRPr="002E1412" w:rsidRDefault="004A1295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E0D7C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58196AA5" w14:textId="77777777" w:rsidR="002E1412" w:rsidRPr="002E1412" w:rsidRDefault="004A1295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09FE059" wp14:editId="106E6DDB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1E1135" w14:textId="77777777" w:rsidR="0026335F" w:rsidRPr="0026335F" w:rsidRDefault="004A129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9FE059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131E1135" w14:textId="77777777" w:rsidR="0026335F" w:rsidRPr="0026335F" w:rsidRDefault="004A129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6DA6B7A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77934E3" wp14:editId="7FEED4FF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D23177" w14:textId="77777777" w:rsidR="00F7443C" w:rsidRPr="004767CC" w:rsidRDefault="004A1295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7934E3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67D23177" w14:textId="77777777" w:rsidR="00F7443C" w:rsidRPr="004767CC" w:rsidRDefault="004A1295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86E2BDB" wp14:editId="059535B9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E8CA4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A1295">
                              <w:fldChar w:fldCharType="begin"/>
                            </w:r>
                            <w:r w:rsidR="004A1295">
                              <w:instrText xml:space="preserve"> NUMPAGES   \* MERGEFORMAT </w:instrText>
                            </w:r>
                            <w:r w:rsidR="004A1295">
                              <w:fldChar w:fldCharType="separate"/>
                            </w:r>
                            <w:r w:rsidR="00822B7A" w:rsidRP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A129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6E2BDB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44E8CA4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4A1295">
                        <w:fldChar w:fldCharType="begin"/>
                      </w:r>
                      <w:r w:rsidR="004A1295">
                        <w:instrText xml:space="preserve"> NUMPAGES   \* MERGEFORMAT </w:instrText>
                      </w:r>
                      <w:r w:rsidR="004A1295">
                        <w:fldChar w:fldCharType="separate"/>
                      </w:r>
                      <w:r w:rsidR="00822B7A" w:rsidRP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4A1295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345A1923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7F832A41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65F8F7F2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1B4CF454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72460631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0368712D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539677B4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58CA8A10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6D1F62EC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6822F324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1FD68C37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04CDCF2F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6691F033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07B8C23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55FFDB8C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27303CC1" w14:textId="77777777" w:rsidTr="00822B7A">
        <w:trPr>
          <w:trHeight w:val="229"/>
          <w:jc w:val="center"/>
        </w:trPr>
        <w:tc>
          <w:tcPr>
            <w:tcW w:w="0" w:type="auto"/>
          </w:tcPr>
          <w:p w14:paraId="4E7B19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63816C3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721AC3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1D958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A1F7DE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52D5DB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870C65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975CC6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02319DF" w14:textId="77777777" w:rsidTr="00822B7A">
        <w:trPr>
          <w:trHeight w:val="211"/>
          <w:jc w:val="center"/>
        </w:trPr>
        <w:tc>
          <w:tcPr>
            <w:tcW w:w="0" w:type="auto"/>
          </w:tcPr>
          <w:p w14:paraId="009772B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D1865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BF0CD0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FF71C4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6049E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A37912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0C977B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C017CF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B76E0EC" w14:textId="77777777" w:rsidTr="00822B7A">
        <w:trPr>
          <w:trHeight w:val="229"/>
          <w:jc w:val="center"/>
        </w:trPr>
        <w:tc>
          <w:tcPr>
            <w:tcW w:w="0" w:type="auto"/>
          </w:tcPr>
          <w:p w14:paraId="2DA43E4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0F6017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8A2D3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99002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4B2C7E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9AB0E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24EB5B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09D3E9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AA91AD" w14:textId="77777777" w:rsidTr="00822B7A">
        <w:trPr>
          <w:trHeight w:val="229"/>
          <w:jc w:val="center"/>
        </w:trPr>
        <w:tc>
          <w:tcPr>
            <w:tcW w:w="0" w:type="auto"/>
          </w:tcPr>
          <w:p w14:paraId="4A9FB5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BF6212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C6238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F2B9D7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745E19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EECFAA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458E8D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1E8F92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444B12A" w14:textId="77777777" w:rsidTr="00822B7A">
        <w:trPr>
          <w:trHeight w:val="229"/>
          <w:jc w:val="center"/>
        </w:trPr>
        <w:tc>
          <w:tcPr>
            <w:tcW w:w="0" w:type="auto"/>
          </w:tcPr>
          <w:p w14:paraId="47A36B2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352475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6882A8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0D446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B1A95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CB983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3FAC2D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610F9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0129F27" w14:textId="77777777" w:rsidTr="00822B7A">
        <w:trPr>
          <w:trHeight w:val="229"/>
          <w:jc w:val="center"/>
        </w:trPr>
        <w:tc>
          <w:tcPr>
            <w:tcW w:w="0" w:type="auto"/>
          </w:tcPr>
          <w:p w14:paraId="2A4D436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71202B5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A2AE5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AB7CFE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8B0250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889D3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A73E6C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B686C6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EEE81B3" w14:textId="77777777" w:rsidTr="00822B7A">
        <w:trPr>
          <w:trHeight w:val="229"/>
          <w:jc w:val="center"/>
        </w:trPr>
        <w:tc>
          <w:tcPr>
            <w:tcW w:w="0" w:type="auto"/>
          </w:tcPr>
          <w:p w14:paraId="457073C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617A17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39A473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0AA116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76A2D6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F5D91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39E132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250558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EA40324" w14:textId="77777777" w:rsidTr="00822B7A">
        <w:trPr>
          <w:trHeight w:val="211"/>
          <w:jc w:val="center"/>
        </w:trPr>
        <w:tc>
          <w:tcPr>
            <w:tcW w:w="0" w:type="auto"/>
          </w:tcPr>
          <w:p w14:paraId="5EF27F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8104D4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47233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C29D0C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B3A3EA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4824B8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598897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7DE1A4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57376DD" w14:textId="77777777" w:rsidTr="00822B7A">
        <w:trPr>
          <w:trHeight w:val="229"/>
          <w:jc w:val="center"/>
        </w:trPr>
        <w:tc>
          <w:tcPr>
            <w:tcW w:w="0" w:type="auto"/>
          </w:tcPr>
          <w:p w14:paraId="55196FF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BEA3D0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434735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B3987C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919C4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CA6070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86791F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856CFE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CC2385C" w14:textId="77777777" w:rsidTr="00822B7A">
        <w:trPr>
          <w:trHeight w:val="229"/>
          <w:jc w:val="center"/>
        </w:trPr>
        <w:tc>
          <w:tcPr>
            <w:tcW w:w="0" w:type="auto"/>
          </w:tcPr>
          <w:p w14:paraId="79A3C5D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AEA975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4BD89C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65C4E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E2CD9A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9A64A2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B76E7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B970C5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31F8DC77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332EA02A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1EC34A6B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450AB892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4757A0BD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07BE5B7D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2CC8824F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89DD2" w14:textId="77777777" w:rsidR="004A1295" w:rsidRDefault="004A1295" w:rsidP="001007E7">
      <w:pPr>
        <w:spacing w:after="0" w:line="240" w:lineRule="auto"/>
      </w:pPr>
      <w:r>
        <w:separator/>
      </w:r>
    </w:p>
  </w:endnote>
  <w:endnote w:type="continuationSeparator" w:id="0">
    <w:p w14:paraId="578F83CE" w14:textId="77777777" w:rsidR="004A1295" w:rsidRDefault="004A129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9C558" w14:textId="77777777" w:rsidR="001007E7" w:rsidRDefault="00830A6F">
    <w:pPr>
      <w:pStyle w:val="Footer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3DE7F84" wp14:editId="79CEBF52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824D1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DE7F8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0B824D1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B8E9ADD" wp14:editId="78D7BD50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BE2651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AD0C13A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0B8E9ADD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25BE2651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AD0C13A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2FB48AD9" w14:textId="77777777" w:rsidR="001007E7" w:rsidRDefault="002356C0">
    <w:pPr>
      <w:pStyle w:val="Footer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786ACA3" wp14:editId="5499A562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C3F846B" w14:textId="77777777" w:rsidR="00B97B51" w:rsidRDefault="00B97B51" w:rsidP="00B97B51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6BC7D1B0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63084" w14:textId="77777777" w:rsidR="004A1295" w:rsidRDefault="004A1295" w:rsidP="001007E7">
      <w:pPr>
        <w:spacing w:after="0" w:line="240" w:lineRule="auto"/>
      </w:pPr>
      <w:r>
        <w:separator/>
      </w:r>
    </w:p>
  </w:footnote>
  <w:footnote w:type="continuationSeparator" w:id="0">
    <w:p w14:paraId="681FC576" w14:textId="77777777" w:rsidR="004A1295" w:rsidRDefault="004A1295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B38E0"/>
    <w:rsid w:val="003F0543"/>
    <w:rsid w:val="0042490F"/>
    <w:rsid w:val="00466B9C"/>
    <w:rsid w:val="004762B3"/>
    <w:rsid w:val="004767CC"/>
    <w:rsid w:val="004A1295"/>
    <w:rsid w:val="004C4743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50CDF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C4269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64696"/>
    <w:rsid w:val="00D90D49"/>
    <w:rsid w:val="00DC5D96"/>
    <w:rsid w:val="00DD4F3E"/>
    <w:rsid w:val="00E13E55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E1E1C4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DefaultParagraphFont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DefaultParagraphFont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DefaultParagraphFont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DefaultParagraphFont"/>
    <w:uiPriority w:val="1"/>
    <w:rsid w:val="00F25B99"/>
    <w:rPr>
      <w:rFonts w:ascii="Arial" w:hAnsi="Arial"/>
      <w:sz w:val="22"/>
    </w:rPr>
  </w:style>
  <w:style w:type="paragraph" w:styleId="FootnoteText">
    <w:name w:val="footnote text"/>
    <w:basedOn w:val="Normal"/>
    <w:link w:val="FootnoteTextCh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8127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81276"/>
    <w:rPr>
      <w:vertAlign w:val="superscript"/>
    </w:rPr>
  </w:style>
  <w:style w:type="paragraph" w:styleId="BodyTextIndent">
    <w:name w:val="Body Text Indent"/>
    <w:basedOn w:val="Normal"/>
    <w:link w:val="BodyTextIndentCh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DefaultParagraphFont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1193CB6A64A5459FFA788846F4FCE2" ma:contentTypeVersion="13" ma:contentTypeDescription="Crear nuevo documento." ma:contentTypeScope="" ma:versionID="cf5b2b70c380015c6d472621470525f6">
  <xsd:schema xmlns:xsd="http://www.w3.org/2001/XMLSchema" xmlns:xs="http://www.w3.org/2001/XMLSchema" xmlns:p="http://schemas.microsoft.com/office/2006/metadata/properties" xmlns:ns2="3dbddd01-95ee-4ca9-a6d6-36c98d6e4b7a" xmlns:ns3="3974242a-5dfc-42c3-9437-3db4ca5f678a" targetNamespace="http://schemas.microsoft.com/office/2006/metadata/properties" ma:root="true" ma:fieldsID="81cb0bcf873c967013d0c81a1d17f63e" ns2:_="" ns3:_="">
    <xsd:import namespace="3dbddd01-95ee-4ca9-a6d6-36c98d6e4b7a"/>
    <xsd:import namespace="3974242a-5dfc-42c3-9437-3db4ca5f67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ddd01-95ee-4ca9-a6d6-36c98d6e4b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dc3a1e8-3b71-4339-98a0-1ebd43ceba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74242a-5dfc-42c3-9437-3db4ca5f678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5f71ab4-97d4-4966-955d-6c5e9ce37a1d}" ma:internalName="TaxCatchAll" ma:showField="CatchAllData" ma:web="3974242a-5dfc-42c3-9437-3db4ca5f67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bddd01-95ee-4ca9-a6d6-36c98d6e4b7a">
      <Terms xmlns="http://schemas.microsoft.com/office/infopath/2007/PartnerControls"/>
    </lcf76f155ced4ddcb4097134ff3c332f>
    <TaxCatchAll xmlns="3974242a-5dfc-42c3-9437-3db4ca5f678a" xsi:nil="true"/>
  </documentManagement>
</p:properties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D8C5C7-FF13-46F9-90D6-2590B1B082A9}"/>
</file>

<file path=customXml/itemProps3.xml><?xml version="1.0" encoding="utf-8"?>
<ds:datastoreItem xmlns:ds="http://schemas.openxmlformats.org/officeDocument/2006/customXml" ds:itemID="{63109DE8-2074-4B68-8B58-3D0A7D1F2EA9}"/>
</file>

<file path=customXml/itemProps4.xml><?xml version="1.0" encoding="utf-8"?>
<ds:datastoreItem xmlns:ds="http://schemas.openxmlformats.org/officeDocument/2006/customXml" ds:itemID="{565546F0-7D60-4B54-A441-6BE0EA684230}"/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1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Isa Coss - ogtic</cp:lastModifiedBy>
  <cp:revision>2</cp:revision>
  <cp:lastPrinted>2011-03-04T19:05:00Z</cp:lastPrinted>
  <dcterms:created xsi:type="dcterms:W3CDTF">2022-03-11T15:14:00Z</dcterms:created>
  <dcterms:modified xsi:type="dcterms:W3CDTF">2022-03-11T15:14:00Z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0x0101007C1193CB6A64A5459FFA788846F4FCE2</vt:lpwstr>
  </property>
</Properties>
</file>