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89B09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22033B" wp14:editId="2CE2C30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628C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22033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029628C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1260C028" wp14:editId="24B8857E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5E5E6C6" wp14:editId="6FD31604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566619" w14:textId="77777777" w:rsidR="0026335F" w:rsidRPr="0026335F" w:rsidRDefault="0074276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5E6C6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2F566619" w14:textId="77777777" w:rsidR="0026335F" w:rsidRPr="0026335F" w:rsidRDefault="0074276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0007A5D" wp14:editId="7D62EC44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1CF413A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7D160C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007A5D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1CF413A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67D160C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70EEC88" wp14:editId="7294F2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72186867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34E2FFA" wp14:editId="599363F5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EEC8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72186867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34E2FFA" wp14:editId="599363F5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CE0785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7318551" wp14:editId="21D45F0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D9710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18551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CED9710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A768EA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4F3B67" wp14:editId="59A6DBC6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96B639" w14:textId="77777777" w:rsidR="002E1412" w:rsidRPr="002E1412" w:rsidRDefault="0074276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F3B67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F96B639" w14:textId="77777777" w:rsidR="002E1412" w:rsidRPr="002E1412" w:rsidRDefault="0074276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14B9B1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C88EBCA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14A106C" wp14:editId="4164E2BD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B47A94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A106C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18B47A94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CA6D96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5B4EE4" wp14:editId="07EE5FB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9998E8" w14:textId="77777777" w:rsidR="002E1412" w:rsidRPr="002E1412" w:rsidRDefault="0074276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B4EE4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519998E8" w14:textId="77777777" w:rsidR="002E1412" w:rsidRPr="002E1412" w:rsidRDefault="0074276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FDAFF17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F78E8E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C8BADB3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7593867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A664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952DD7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4F479AD" w14:textId="77777777" w:rsidTr="00E82502">
        <w:trPr>
          <w:cantSplit/>
          <w:trHeight w:val="440"/>
        </w:trPr>
        <w:tc>
          <w:tcPr>
            <w:tcW w:w="9252" w:type="dxa"/>
          </w:tcPr>
          <w:p w14:paraId="3B068A4D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E3D2AE6" w14:textId="77777777" w:rsidTr="00E82502">
        <w:trPr>
          <w:cantSplit/>
          <w:trHeight w:val="440"/>
        </w:trPr>
        <w:tc>
          <w:tcPr>
            <w:tcW w:w="9252" w:type="dxa"/>
          </w:tcPr>
          <w:p w14:paraId="31ECA33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E03F3BB" w14:textId="77777777" w:rsidTr="00E82502">
        <w:trPr>
          <w:cantSplit/>
          <w:trHeight w:val="440"/>
        </w:trPr>
        <w:tc>
          <w:tcPr>
            <w:tcW w:w="9252" w:type="dxa"/>
          </w:tcPr>
          <w:p w14:paraId="6BA397D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65E607C" w14:textId="77777777" w:rsidTr="00E82502">
        <w:trPr>
          <w:cantSplit/>
          <w:trHeight w:val="440"/>
        </w:trPr>
        <w:tc>
          <w:tcPr>
            <w:tcW w:w="9252" w:type="dxa"/>
          </w:tcPr>
          <w:p w14:paraId="78AA3FC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8D69AF5" w14:textId="77777777" w:rsidTr="00E82502">
        <w:trPr>
          <w:cantSplit/>
          <w:trHeight w:val="440"/>
        </w:trPr>
        <w:tc>
          <w:tcPr>
            <w:tcW w:w="9252" w:type="dxa"/>
          </w:tcPr>
          <w:p w14:paraId="5DA833C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804CD45" w14:textId="77777777" w:rsidTr="00E82502">
        <w:trPr>
          <w:cantSplit/>
          <w:trHeight w:val="440"/>
        </w:trPr>
        <w:tc>
          <w:tcPr>
            <w:tcW w:w="9252" w:type="dxa"/>
          </w:tcPr>
          <w:p w14:paraId="7C0357A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747B4A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4E97F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CD0D4C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27F484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B43A51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A1D5F" w14:textId="77777777"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14:paraId="107BA051" w14:textId="77777777"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CEA0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3E0C142" wp14:editId="3062ABE9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469E68E" wp14:editId="7DBEB86A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6E9B8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C523920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69E68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066E9B8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C523920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B5AAC1" wp14:editId="0C64657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E5082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B5AAC1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AE5082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18DA44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1E3C43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9EBEB1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AA7B60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EFE824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CB2CF" w14:textId="77777777"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14:paraId="6F5F7F06" w14:textId="77777777"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C3AAE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42763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1E07A0E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1193CB6A64A5459FFA788846F4FCE2" ma:contentTypeVersion="13" ma:contentTypeDescription="Crear nuevo documento." ma:contentTypeScope="" ma:versionID="cf5b2b70c380015c6d472621470525f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81cb0bcf873c967013d0c81a1d17f63e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739860-7BC2-4AD6-A5BD-567AF2458F3E}"/>
</file>

<file path=customXml/itemProps3.xml><?xml version="1.0" encoding="utf-8"?>
<ds:datastoreItem xmlns:ds="http://schemas.openxmlformats.org/officeDocument/2006/customXml" ds:itemID="{6ABC74FC-7002-4B1B-84EF-69004DE20C4F}"/>
</file>

<file path=customXml/itemProps4.xml><?xml version="1.0" encoding="utf-8"?>
<ds:datastoreItem xmlns:ds="http://schemas.openxmlformats.org/officeDocument/2006/customXml" ds:itemID="{12674FE3-66F6-4BAB-BE63-8EB9D7DA06C8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Yuderca Montero de Oleó</cp:lastModifiedBy>
  <cp:revision>2</cp:revision>
  <cp:lastPrinted>2011-03-04T18:48:00Z</cp:lastPrinted>
  <dcterms:created xsi:type="dcterms:W3CDTF">2025-10-03T14:03:00Z</dcterms:created>
  <dcterms:modified xsi:type="dcterms:W3CDTF">2025-10-03T14:03:00Z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</Properties>
</file>