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D7297" w14:textId="5B8F9869" w:rsidR="00535962" w:rsidRPr="00F7167E" w:rsidRDefault="00C3244E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34AE14" wp14:editId="4B140EF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210905873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B0B88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34AE1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711B0B88" w14:textId="77777777" w:rsidR="002E1412" w:rsidRPr="002E1412" w:rsidRDefault="00C3244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207311F" wp14:editId="78F455D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8E024E" wp14:editId="46AD2F63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85829561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83701897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304024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4330880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623F1249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05262776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899C9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8E024E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23F1249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1F899C9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FB4512" wp14:editId="2671DE9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48864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36789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B4512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3E36789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5C278" wp14:editId="544158EF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525409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04F9461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3A536D6" wp14:editId="6435705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5C278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4F9461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3A536D6" wp14:editId="6435705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A71C885" w14:textId="26225C37" w:rsidR="00535962" w:rsidRPr="00535962" w:rsidRDefault="00C3244E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52440C" wp14:editId="421120C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2364131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D6279F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2440C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3D6279F" w14:textId="77777777" w:rsidR="00F7443C" w:rsidRPr="004767CC" w:rsidRDefault="00C3244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093AA7" wp14:editId="25FCD17A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1891602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FAB71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93AA7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046FAB71" w14:textId="77777777" w:rsidR="0026335F" w:rsidRPr="0026335F" w:rsidRDefault="00C3244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2682F6" w14:textId="283DEEFD" w:rsidR="00535962" w:rsidRDefault="00C3244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1BFEA6" wp14:editId="54324996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09035837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3554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BFEA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EA3554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27AFFE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20A068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B7B6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9E702E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E682B4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D50C27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E4240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EA2079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90A76D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7DCC0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FA50A" w14:textId="77777777" w:rsidTr="00A24343">
        <w:trPr>
          <w:trHeight w:val="457"/>
          <w:jc w:val="center"/>
        </w:trPr>
        <w:tc>
          <w:tcPr>
            <w:tcW w:w="849" w:type="dxa"/>
          </w:tcPr>
          <w:p w14:paraId="05A97A42" w14:textId="6A37BBA6" w:rsidR="0037246F" w:rsidRDefault="00963834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51C3EA5A" w14:textId="77777777" w:rsidR="0037246F" w:rsidRDefault="0037246F" w:rsidP="00BB657B">
            <w:pPr>
              <w:spacing w:after="0" w:line="240" w:lineRule="auto"/>
            </w:pPr>
          </w:p>
          <w:p w14:paraId="640257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DA73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F932D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3DAA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4CF685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3E2F64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820C0AE" w14:textId="77777777" w:rsidTr="00A24343">
        <w:trPr>
          <w:trHeight w:val="477"/>
          <w:jc w:val="center"/>
        </w:trPr>
        <w:tc>
          <w:tcPr>
            <w:tcW w:w="849" w:type="dxa"/>
          </w:tcPr>
          <w:p w14:paraId="043B4BE6" w14:textId="7726C8C3" w:rsidR="0037246F" w:rsidRDefault="00963834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71DB732B" w14:textId="77777777" w:rsidR="0037246F" w:rsidRDefault="0037246F" w:rsidP="00BB657B">
            <w:pPr>
              <w:spacing w:after="0" w:line="240" w:lineRule="auto"/>
            </w:pPr>
          </w:p>
          <w:p w14:paraId="0ADE36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9E92B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42C6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C5BA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186E1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7275D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E65D6F3" w14:textId="77777777" w:rsidTr="00A24343">
        <w:trPr>
          <w:trHeight w:val="477"/>
          <w:jc w:val="center"/>
        </w:trPr>
        <w:tc>
          <w:tcPr>
            <w:tcW w:w="849" w:type="dxa"/>
          </w:tcPr>
          <w:p w14:paraId="1B8CC2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20688D9" w14:textId="77777777" w:rsidR="0037246F" w:rsidRDefault="0037246F" w:rsidP="00BB657B">
            <w:pPr>
              <w:spacing w:after="0" w:line="240" w:lineRule="auto"/>
            </w:pPr>
          </w:p>
          <w:p w14:paraId="4FBC98E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14235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3FEE1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42689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570AB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60B0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52FDC8E" w14:textId="77777777" w:rsidTr="00A24343">
        <w:trPr>
          <w:trHeight w:val="477"/>
          <w:jc w:val="center"/>
        </w:trPr>
        <w:tc>
          <w:tcPr>
            <w:tcW w:w="849" w:type="dxa"/>
          </w:tcPr>
          <w:p w14:paraId="33F411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5ACF8B" w14:textId="77777777" w:rsidR="0037246F" w:rsidRDefault="0037246F" w:rsidP="00BB657B">
            <w:pPr>
              <w:spacing w:after="0" w:line="240" w:lineRule="auto"/>
            </w:pPr>
          </w:p>
          <w:p w14:paraId="77D8CF9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3A030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73EF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1B372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2CE75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B4190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9A16A03" w14:textId="77777777" w:rsidTr="00A24343">
        <w:trPr>
          <w:trHeight w:val="477"/>
          <w:jc w:val="center"/>
        </w:trPr>
        <w:tc>
          <w:tcPr>
            <w:tcW w:w="849" w:type="dxa"/>
          </w:tcPr>
          <w:p w14:paraId="582D1F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617E15C" w14:textId="77777777" w:rsidR="0037246F" w:rsidRDefault="0037246F" w:rsidP="00BB657B">
            <w:pPr>
              <w:spacing w:after="0" w:line="240" w:lineRule="auto"/>
            </w:pPr>
          </w:p>
          <w:p w14:paraId="6D2D6C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2A187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9CC30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97EC5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68CD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2A7C79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3354EB0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06CD3B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A0349D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B3534B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F18A4D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3F7852A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606966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5C48B77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02727D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930A4F3" w14:textId="427EB992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3244E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04E1F4" wp14:editId="6207060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0783095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0FB46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E1F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410FB46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4E19C" w14:textId="77777777" w:rsidR="00EB715D" w:rsidRDefault="00EB715D" w:rsidP="001007E7">
      <w:pPr>
        <w:spacing w:after="0" w:line="240" w:lineRule="auto"/>
      </w:pPr>
      <w:r>
        <w:separator/>
      </w:r>
    </w:p>
  </w:endnote>
  <w:endnote w:type="continuationSeparator" w:id="0">
    <w:p w14:paraId="2560ABAD" w14:textId="77777777" w:rsidR="00EB715D" w:rsidRDefault="00EB715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12FE" w14:textId="3946F642" w:rsidR="001007E7" w:rsidRDefault="00C3244E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8AA261" wp14:editId="1D39463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77776286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3366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EEA2EB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90EBF2E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98AA2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23366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EEA2EB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90EBF2E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440819A" w14:textId="2F42EB9C" w:rsidR="001007E7" w:rsidRDefault="00C3244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844DC9" wp14:editId="0A8BC64B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96108159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A08C5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844DC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DA08C5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9B8B70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CA8FD18" wp14:editId="7A02833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E5174D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AAB9B" w14:textId="77777777" w:rsidR="00EB715D" w:rsidRDefault="00EB715D" w:rsidP="001007E7">
      <w:pPr>
        <w:spacing w:after="0" w:line="240" w:lineRule="auto"/>
      </w:pPr>
      <w:r>
        <w:separator/>
      </w:r>
    </w:p>
  </w:footnote>
  <w:footnote w:type="continuationSeparator" w:id="0">
    <w:p w14:paraId="196B10B0" w14:textId="77777777" w:rsidR="00EB715D" w:rsidRDefault="00EB715D" w:rsidP="001007E7">
      <w:pPr>
        <w:spacing w:after="0" w:line="240" w:lineRule="auto"/>
      </w:pPr>
      <w:r>
        <w:continuationSeparator/>
      </w:r>
    </w:p>
  </w:footnote>
  <w:footnote w:id="1">
    <w:p w14:paraId="4D6FEA3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978D363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63834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3244E"/>
    <w:rsid w:val="00C66D08"/>
    <w:rsid w:val="00C90A3E"/>
    <w:rsid w:val="00CA4661"/>
    <w:rsid w:val="00CD7294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EB715D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6E7B04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50BA5-D588-4374-8604-D185FF367A7A}">
  <ds:schemaRefs>
    <ds:schemaRef ds:uri="http://schemas.microsoft.com/office/2006/metadata/properties"/>
    <ds:schemaRef ds:uri="http://schemas.microsoft.com/office/infopath/2007/PartnerControls"/>
    <ds:schemaRef ds:uri="3dbddd01-95ee-4ca9-a6d6-36c98d6e4b7a"/>
    <ds:schemaRef ds:uri="3974242a-5dfc-42c3-9437-3db4ca5f678a"/>
  </ds:schemaRefs>
</ds:datastoreItem>
</file>

<file path=customXml/itemProps2.xml><?xml version="1.0" encoding="utf-8"?>
<ds:datastoreItem xmlns:ds="http://schemas.openxmlformats.org/officeDocument/2006/customXml" ds:itemID="{519C47C8-E97E-45E9-ACCA-907602F182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6C1456-8762-44F9-8163-CB60373E7229}"/>
</file>

<file path=customXml/itemProps4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Yuderca Montero de Oleó</cp:lastModifiedBy>
  <cp:revision>3</cp:revision>
  <cp:lastPrinted>2011-03-04T18:27:00Z</cp:lastPrinted>
  <dcterms:created xsi:type="dcterms:W3CDTF">2025-10-03T14:03:00Z</dcterms:created>
  <dcterms:modified xsi:type="dcterms:W3CDTF">2025-11-21T14:00:00Z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  <property fmtid="{D5CDD505-2E9C-101B-9397-08002B2CF9AE}" pid="3" name="MediaServiceImageTags">
    <vt:lpwstr/>
  </property>
</Properties>
</file>