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194BEE" w14:textId="5137E2DC" w:rsidR="00351E02" w:rsidRDefault="00F378FA" w:rsidP="00BC3D52">
      <w:pPr>
        <w:pStyle w:val="Sinespaciado"/>
      </w:pPr>
      <w:r>
        <w:rPr>
          <w:noProof/>
        </w:rPr>
        <w:drawing>
          <wp:anchor distT="0" distB="0" distL="114300" distR="114300" simplePos="0" relativeHeight="251697152" behindDoc="1" locked="0" layoutInCell="1" allowOverlap="1" wp14:anchorId="6806F5A6" wp14:editId="39BC68CE">
            <wp:simplePos x="0" y="0"/>
            <wp:positionH relativeFrom="column">
              <wp:posOffset>1733909</wp:posOffset>
            </wp:positionH>
            <wp:positionV relativeFrom="paragraph">
              <wp:posOffset>-284672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BC7F4A">
        <w:rPr>
          <w:noProof/>
          <w:lang w:val="es-DO" w:eastAsia="es-DO"/>
        </w:rPr>
        <w:pict w14:anchorId="3ADC2972">
          <v:group id="Group 21" o:spid="_x0000_s1028" style="position:absolute;margin-left:384.55pt;margin-top:-25.05pt;width:132.2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">
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31" type="#_x0000_t202" style="position:absolute;left:9151;top:1077;width:2009;height:543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18064030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7D0BB53D" w14:textId="368CE5EA" w:rsidR="001C593A" w:rsidRPr="008378BB" w:rsidRDefault="00BC3D52" w:rsidP="001C593A">
                          <w:pPr>
                            <w:jc w:val="both"/>
                            <w:rPr>
                              <w:rFonts w:asciiTheme="minorHAnsi" w:hAnsiTheme="minorHAnsi"/>
                              <w:lang w:val="es-DO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MIDE-DAF-CM-202</w:t>
                          </w:r>
                          <w:r w:rsidR="00357B4C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 w:rsidR="001C593A" w:rsidRPr="001C593A">
                            <w:rPr>
                              <w:rStyle w:val="Style2"/>
                              <w:sz w:val="20"/>
                              <w:szCs w:val="20"/>
                            </w:rPr>
                            <w:t>-</w:t>
                          </w:r>
                          <w:r w:rsidR="00D86410" w:rsidRPr="00D86410">
                            <w:rPr>
                              <w:rStyle w:val="Style2"/>
                              <w:sz w:val="20"/>
                              <w:szCs w:val="20"/>
                            </w:rPr>
                            <w:t>0</w:t>
                          </w:r>
                          <w:r w:rsidR="00BF131F">
                            <w:rPr>
                              <w:rStyle w:val="Style2"/>
                              <w:sz w:val="20"/>
                              <w:szCs w:val="20"/>
                            </w:rPr>
                            <w:t>1</w:t>
                          </w:r>
                          <w:r w:rsidR="00BC7F4A">
                            <w:rPr>
                              <w:rStyle w:val="Style2"/>
                              <w:sz w:val="20"/>
                              <w:szCs w:val="20"/>
                            </w:rPr>
                            <w:t>45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<v:textbox style="mso-next-textbox:#Text Box 25">
                  <w:txbxContent>
                    <w:p w14:paraId="16D1DAC9" w14:textId="77777777" w:rsidR="001C593A" w:rsidRPr="00535962" w:rsidRDefault="001C593A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BC7F4A">
        <w:rPr>
          <w:noProof/>
          <w:lang w:val="es-DO" w:eastAsia="es-DO"/>
        </w:rPr>
        <w:pict w14:anchorId="2B2EBD54">
          <v:shape id="Text Box 20" o:spid="_x0000_s1026" type="#_x0000_t202" style="position:absolute;margin-left:-21.35pt;margin-top:19.65pt;width:74.65pt;height:24.0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jj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Q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BvTjjhsAIAALEFAAAO&#10;AAAAAAAAAAAAAAAAAC4CAABkcnMvZTJvRG9jLnhtbFBLAQItABQABgAIAAAAIQBWI5sX4AAAAAoB&#10;AAAPAAAAAAAAAAAAAAAAAAoFAABkcnMvZG93bnJldi54bWxQSwUGAAAAAAQABADzAAAAFwYAAAAA&#10;" filled="f" stroked="f">
            <v:textbox style="mso-next-textbox:#Text Box 20" inset="0,0,0,0">
              <w:txbxContent>
                <w:p w14:paraId="5381EE74" w14:textId="77777777" w:rsidR="001C593A" w:rsidRPr="00D7710E" w:rsidRDefault="001C593A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</w:p>
    <w:p w14:paraId="5E82D608" w14:textId="77777777" w:rsidR="001C593A" w:rsidRDefault="001C593A"/>
    <w:p w14:paraId="5C59D250" w14:textId="03EF572A" w:rsidR="006506D0" w:rsidRDefault="00BC7F4A" w:rsidP="001C593A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B21FADC">
          <v:shape id="Text Box 16" o:spid="_x0000_s1035" type="#_x0000_t202" style="position:absolute;margin-left:78.45pt;margin-top:6pt;width:249.75pt;height:27.45pt;z-index:25169100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<v:textbox style="mso-next-textbox:#Text Box 16">
              <w:txbxContent>
                <w:p w14:paraId="04AEF912" w14:textId="77777777" w:rsidR="001C593A" w:rsidRPr="002E1412" w:rsidRDefault="00BC7F4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18064033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1C593A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CE625FE" w14:textId="1D954E73" w:rsidR="00A640BD" w:rsidRPr="00C66D08" w:rsidRDefault="00BC7F4A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val="es-DO" w:eastAsia="es-DO"/>
        </w:rPr>
        <w:pict w14:anchorId="21A19E5E">
          <v:shape id="Text Box 13" o:spid="_x0000_s1034" type="#_x0000_t202" style="position:absolute;left:0;text-align:left;margin-left:411pt;margin-top:19.45pt;width:83.6pt;height:19.85pt;z-index:25165619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 style="mso-next-textbox:#Text Box 13">
              <w:txbxContent>
                <w:p w14:paraId="5B87140C" w14:textId="77777777" w:rsidR="001C593A" w:rsidRPr="0026335F" w:rsidRDefault="001C593A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94B9B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val="es-DO" w:eastAsia="es-DO"/>
        </w:rPr>
        <w:pict w14:anchorId="50454AD3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 style="mso-next-textbox:#Text Box 18">
              <w:txbxContent>
                <w:p w14:paraId="1E845C36" w14:textId="77777777" w:rsidR="001C593A" w:rsidRPr="00E82502" w:rsidRDefault="001C593A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244C86CC" w14:textId="77777777" w:rsidR="00A640BD" w:rsidRPr="00C66D08" w:rsidRDefault="00BC7F4A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noProof/>
          <w:lang w:val="es-DO" w:eastAsia="es-DO"/>
        </w:rPr>
        <w:pict w14:anchorId="0D544FDB">
          <v:shape id="Text Box 12" o:spid="_x0000_s1027" type="#_x0000_t202" style="position:absolute;left:0;text-align:left;margin-left:357.05pt;margin-top:13.4pt;width:156.75pt;height:21.9pt;z-index:25165670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" filled="f" stroked="f">
            <v:textbox style="mso-next-textbox:#Text Box 12">
              <w:txbxContent>
                <w:p w14:paraId="5B6CF04F" w14:textId="77777777" w:rsidR="001C593A" w:rsidRPr="009642B7" w:rsidRDefault="001C593A" w:rsidP="009642B7"/>
              </w:txbxContent>
            </v:textbox>
          </v:shape>
        </w:pict>
      </w: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768837CE">
          <v:shape id="Text Box 17" o:spid="_x0000_s1037" type="#_x0000_t202" style="position:absolute;left:0;text-align:left;margin-left:45.1pt;margin-top:6.2pt;width:320.9pt;height:23.35pt;z-index:251693056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 style="mso-next-textbox:#Text Box 17">
              <w:txbxContent>
                <w:p w14:paraId="65B2201E" w14:textId="77777777" w:rsidR="001C593A" w:rsidRPr="002E1412" w:rsidRDefault="00BC7F4A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  <w:sz w:val="22"/>
                        <w:szCs w:val="22"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  <w:sz w:val="24"/>
                        <w:szCs w:val="18"/>
                      </w:rPr>
                    </w:sdtEndPr>
                    <w:sdtContent>
                      <w:r w:rsidR="001C593A">
                        <w:rPr>
                          <w:rStyle w:val="Style8"/>
                          <w:smallCaps/>
                          <w:sz w:val="22"/>
                          <w:szCs w:val="22"/>
                        </w:rPr>
                        <w:t xml:space="preserve">SUB-DIRRECION DE COMPRAS, MIDE. </w:t>
                      </w:r>
                    </w:sdtContent>
                  </w:sdt>
                </w:p>
              </w:txbxContent>
            </v:textbox>
          </v:shape>
        </w:pict>
      </w:r>
    </w:p>
    <w:p w14:paraId="26DC0DF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31065A4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718252A" w14:textId="77777777" w:rsidR="00861F79" w:rsidRDefault="00861F79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445674E7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3CFA80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06E9DF1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7EADE8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CC77E98" w14:textId="77777777" w:rsidTr="00E82502">
        <w:trPr>
          <w:cantSplit/>
          <w:trHeight w:val="440"/>
        </w:trPr>
        <w:tc>
          <w:tcPr>
            <w:tcW w:w="9252" w:type="dxa"/>
          </w:tcPr>
          <w:p w14:paraId="70B437A4" w14:textId="2C1BB730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56BED764" w14:textId="77777777" w:rsidTr="00E82502">
        <w:trPr>
          <w:cantSplit/>
          <w:trHeight w:val="440"/>
        </w:trPr>
        <w:tc>
          <w:tcPr>
            <w:tcW w:w="9252" w:type="dxa"/>
          </w:tcPr>
          <w:p w14:paraId="1C507C5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248F07C" w14:textId="77777777" w:rsidTr="00E82502">
        <w:trPr>
          <w:cantSplit/>
          <w:trHeight w:val="440"/>
        </w:trPr>
        <w:tc>
          <w:tcPr>
            <w:tcW w:w="9252" w:type="dxa"/>
          </w:tcPr>
          <w:p w14:paraId="725A039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4C1E9B53" w14:textId="77777777" w:rsidTr="00E82502">
        <w:trPr>
          <w:cantSplit/>
          <w:trHeight w:val="440"/>
        </w:trPr>
        <w:tc>
          <w:tcPr>
            <w:tcW w:w="9252" w:type="dxa"/>
          </w:tcPr>
          <w:p w14:paraId="433E67B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33AC9118" w14:textId="77777777" w:rsidTr="00E82502">
        <w:trPr>
          <w:cantSplit/>
          <w:trHeight w:val="440"/>
        </w:trPr>
        <w:tc>
          <w:tcPr>
            <w:tcW w:w="9252" w:type="dxa"/>
          </w:tcPr>
          <w:p w14:paraId="4D398B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A368337" w14:textId="77777777" w:rsidTr="00E82502">
        <w:trPr>
          <w:cantSplit/>
          <w:trHeight w:val="440"/>
        </w:trPr>
        <w:tc>
          <w:tcPr>
            <w:tcW w:w="9252" w:type="dxa"/>
          </w:tcPr>
          <w:p w14:paraId="7E4727D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AD19445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2531D117" w14:textId="3E4F7E2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="00580A18">
              <w:rPr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32F37C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457B674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8548CBB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D5F8D2" w14:textId="77777777" w:rsidR="001C593A" w:rsidRDefault="001C593A" w:rsidP="001007E7">
      <w:pPr>
        <w:spacing w:after="0" w:line="240" w:lineRule="auto"/>
      </w:pPr>
      <w:r>
        <w:separator/>
      </w:r>
    </w:p>
  </w:endnote>
  <w:endnote w:type="continuationSeparator" w:id="0">
    <w:p w14:paraId="791EC947" w14:textId="77777777" w:rsidR="001C593A" w:rsidRDefault="001C593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8650A4" w14:textId="77777777" w:rsidR="001C593A" w:rsidRDefault="001C593A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569ADE3C" wp14:editId="0E4C9A4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C7F4A">
      <w:rPr>
        <w:rFonts w:ascii="Arial Narrow" w:hAnsi="Arial Narrow"/>
        <w:noProof/>
        <w:sz w:val="12"/>
        <w:lang w:val="es-DO" w:eastAsia="es-DO"/>
      </w:rPr>
      <w:pict w14:anchorId="2BC6B67C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8194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7F12ACCE" w14:textId="77777777" w:rsidR="001C593A" w:rsidRPr="008C388B" w:rsidRDefault="001C593A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0A7C44CA" w14:textId="77777777" w:rsidR="001C593A" w:rsidRPr="008C388B" w:rsidRDefault="001C593A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BC7F4A">
      <w:rPr>
        <w:rFonts w:ascii="Arial Narrow" w:hAnsi="Arial Narrow"/>
        <w:noProof/>
        <w:sz w:val="12"/>
        <w:lang w:val="es-DO" w:eastAsia="es-DO"/>
      </w:rPr>
      <w:pict w14:anchorId="01538B17">
        <v:shape id="Text Box 1" o:spid="_x0000_s8193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0F794FF1" w14:textId="77777777" w:rsidR="001C593A" w:rsidRPr="008C388B" w:rsidRDefault="001C593A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1ED08C2E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419E8A11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7A238158" w14:textId="77777777" w:rsidR="001C593A" w:rsidRDefault="001C593A">
    <w:pPr>
      <w:pStyle w:val="Piedepgina"/>
      <w:rPr>
        <w:rFonts w:ascii="Arial Narrow" w:hAnsi="Arial Narrow"/>
        <w:sz w:val="12"/>
      </w:rPr>
    </w:pPr>
  </w:p>
  <w:p w14:paraId="3F25FEA3" w14:textId="77777777" w:rsidR="001C593A" w:rsidRDefault="001C593A" w:rsidP="00B97B51">
    <w:pPr>
      <w:pStyle w:val="Piedepgina"/>
      <w:rPr>
        <w:rFonts w:ascii="Arial Narrow" w:hAnsi="Arial Narrow"/>
        <w:sz w:val="12"/>
      </w:rPr>
    </w:pPr>
  </w:p>
  <w:p w14:paraId="2FA67BD2" w14:textId="77777777" w:rsidR="001C593A" w:rsidRDefault="001C593A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1E354" w14:textId="77777777" w:rsidR="001C593A" w:rsidRDefault="001C593A" w:rsidP="001007E7">
      <w:pPr>
        <w:spacing w:after="0" w:line="240" w:lineRule="auto"/>
      </w:pPr>
      <w:r>
        <w:separator/>
      </w:r>
    </w:p>
  </w:footnote>
  <w:footnote w:type="continuationSeparator" w:id="0">
    <w:p w14:paraId="24264B0A" w14:textId="77777777" w:rsidR="001C593A" w:rsidRDefault="001C593A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8196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4DD9"/>
    <w:rsid w:val="00045479"/>
    <w:rsid w:val="0005792C"/>
    <w:rsid w:val="000642B9"/>
    <w:rsid w:val="000A2257"/>
    <w:rsid w:val="000B0DCD"/>
    <w:rsid w:val="000C2887"/>
    <w:rsid w:val="000D20A3"/>
    <w:rsid w:val="000E02D9"/>
    <w:rsid w:val="0010000D"/>
    <w:rsid w:val="001007E7"/>
    <w:rsid w:val="001020C0"/>
    <w:rsid w:val="00107950"/>
    <w:rsid w:val="00135732"/>
    <w:rsid w:val="00135B6A"/>
    <w:rsid w:val="00142F54"/>
    <w:rsid w:val="00145242"/>
    <w:rsid w:val="001466B0"/>
    <w:rsid w:val="00157600"/>
    <w:rsid w:val="001629B0"/>
    <w:rsid w:val="00170EC5"/>
    <w:rsid w:val="0017396F"/>
    <w:rsid w:val="0017409E"/>
    <w:rsid w:val="0018067B"/>
    <w:rsid w:val="00181E8D"/>
    <w:rsid w:val="00182337"/>
    <w:rsid w:val="00190DCB"/>
    <w:rsid w:val="00194FF2"/>
    <w:rsid w:val="001A3F92"/>
    <w:rsid w:val="001C593A"/>
    <w:rsid w:val="001E6075"/>
    <w:rsid w:val="001F73A7"/>
    <w:rsid w:val="002009A7"/>
    <w:rsid w:val="00217E66"/>
    <w:rsid w:val="00220E44"/>
    <w:rsid w:val="00223516"/>
    <w:rsid w:val="00231B07"/>
    <w:rsid w:val="00234DCF"/>
    <w:rsid w:val="00235C6B"/>
    <w:rsid w:val="00241EDB"/>
    <w:rsid w:val="00253DA4"/>
    <w:rsid w:val="00253DBA"/>
    <w:rsid w:val="0026335F"/>
    <w:rsid w:val="002834B9"/>
    <w:rsid w:val="00294B9B"/>
    <w:rsid w:val="00295BD4"/>
    <w:rsid w:val="00295C1D"/>
    <w:rsid w:val="002D451D"/>
    <w:rsid w:val="002D4D83"/>
    <w:rsid w:val="002D5332"/>
    <w:rsid w:val="002E1412"/>
    <w:rsid w:val="003005B4"/>
    <w:rsid w:val="00314023"/>
    <w:rsid w:val="00341484"/>
    <w:rsid w:val="00351E02"/>
    <w:rsid w:val="00357B4C"/>
    <w:rsid w:val="003648B7"/>
    <w:rsid w:val="0038681C"/>
    <w:rsid w:val="00392351"/>
    <w:rsid w:val="003A39A3"/>
    <w:rsid w:val="003A6141"/>
    <w:rsid w:val="003E3C11"/>
    <w:rsid w:val="00404131"/>
    <w:rsid w:val="00406222"/>
    <w:rsid w:val="0042490F"/>
    <w:rsid w:val="0042796E"/>
    <w:rsid w:val="00432461"/>
    <w:rsid w:val="004379A6"/>
    <w:rsid w:val="0044234A"/>
    <w:rsid w:val="00446DCC"/>
    <w:rsid w:val="00456C17"/>
    <w:rsid w:val="00466B9C"/>
    <w:rsid w:val="00484FB4"/>
    <w:rsid w:val="004B30DA"/>
    <w:rsid w:val="004B34A5"/>
    <w:rsid w:val="004D45A8"/>
    <w:rsid w:val="004D6162"/>
    <w:rsid w:val="004E5DD8"/>
    <w:rsid w:val="004F79D7"/>
    <w:rsid w:val="00535962"/>
    <w:rsid w:val="00550697"/>
    <w:rsid w:val="00580A18"/>
    <w:rsid w:val="005A1761"/>
    <w:rsid w:val="005D72BB"/>
    <w:rsid w:val="00602A2A"/>
    <w:rsid w:val="00611A07"/>
    <w:rsid w:val="0062592A"/>
    <w:rsid w:val="00644619"/>
    <w:rsid w:val="006506D0"/>
    <w:rsid w:val="00651E48"/>
    <w:rsid w:val="00653AF3"/>
    <w:rsid w:val="00655AD5"/>
    <w:rsid w:val="00666D56"/>
    <w:rsid w:val="006709BC"/>
    <w:rsid w:val="006942E7"/>
    <w:rsid w:val="006A459A"/>
    <w:rsid w:val="006B4CCE"/>
    <w:rsid w:val="006D2C9B"/>
    <w:rsid w:val="006D504E"/>
    <w:rsid w:val="006F567F"/>
    <w:rsid w:val="006F75A6"/>
    <w:rsid w:val="007233D6"/>
    <w:rsid w:val="00725091"/>
    <w:rsid w:val="00780880"/>
    <w:rsid w:val="007B0E1F"/>
    <w:rsid w:val="007B3B8B"/>
    <w:rsid w:val="007B6F6F"/>
    <w:rsid w:val="007C4D00"/>
    <w:rsid w:val="00820C9F"/>
    <w:rsid w:val="0082707E"/>
    <w:rsid w:val="008315B0"/>
    <w:rsid w:val="008378BB"/>
    <w:rsid w:val="00861F79"/>
    <w:rsid w:val="00870284"/>
    <w:rsid w:val="008A7CA9"/>
    <w:rsid w:val="008B0F95"/>
    <w:rsid w:val="008B3AE5"/>
    <w:rsid w:val="008C388B"/>
    <w:rsid w:val="008D3A95"/>
    <w:rsid w:val="008F5957"/>
    <w:rsid w:val="008F5CFD"/>
    <w:rsid w:val="00911661"/>
    <w:rsid w:val="009135C4"/>
    <w:rsid w:val="009140DD"/>
    <w:rsid w:val="009410E8"/>
    <w:rsid w:val="0094780C"/>
    <w:rsid w:val="00961699"/>
    <w:rsid w:val="009642B7"/>
    <w:rsid w:val="00966EEE"/>
    <w:rsid w:val="00977C54"/>
    <w:rsid w:val="00A16099"/>
    <w:rsid w:val="00A2602F"/>
    <w:rsid w:val="00A37204"/>
    <w:rsid w:val="00A423F5"/>
    <w:rsid w:val="00A640BD"/>
    <w:rsid w:val="00A641A7"/>
    <w:rsid w:val="00A71C2D"/>
    <w:rsid w:val="00A72F42"/>
    <w:rsid w:val="00AB5B2B"/>
    <w:rsid w:val="00AD7919"/>
    <w:rsid w:val="00AF2E6B"/>
    <w:rsid w:val="00AF3B2C"/>
    <w:rsid w:val="00B171CD"/>
    <w:rsid w:val="00B62EEF"/>
    <w:rsid w:val="00B94B4F"/>
    <w:rsid w:val="00B97B51"/>
    <w:rsid w:val="00BA0007"/>
    <w:rsid w:val="00BB1D79"/>
    <w:rsid w:val="00BC1D0C"/>
    <w:rsid w:val="00BC3D52"/>
    <w:rsid w:val="00BC61BD"/>
    <w:rsid w:val="00BC7F4A"/>
    <w:rsid w:val="00BD1586"/>
    <w:rsid w:val="00BD2888"/>
    <w:rsid w:val="00BE6EA1"/>
    <w:rsid w:val="00BF131F"/>
    <w:rsid w:val="00BF4F76"/>
    <w:rsid w:val="00C078CB"/>
    <w:rsid w:val="00C07942"/>
    <w:rsid w:val="00C22DBE"/>
    <w:rsid w:val="00C2459A"/>
    <w:rsid w:val="00C5078F"/>
    <w:rsid w:val="00C66D08"/>
    <w:rsid w:val="00C7470C"/>
    <w:rsid w:val="00C80540"/>
    <w:rsid w:val="00C83D50"/>
    <w:rsid w:val="00C8617B"/>
    <w:rsid w:val="00C9508D"/>
    <w:rsid w:val="00C96042"/>
    <w:rsid w:val="00CA0E82"/>
    <w:rsid w:val="00CA164C"/>
    <w:rsid w:val="00CA2264"/>
    <w:rsid w:val="00CA4661"/>
    <w:rsid w:val="00CC25C4"/>
    <w:rsid w:val="00CC41C0"/>
    <w:rsid w:val="00CE67A3"/>
    <w:rsid w:val="00D03AD7"/>
    <w:rsid w:val="00D1201E"/>
    <w:rsid w:val="00D13AAC"/>
    <w:rsid w:val="00D24FA7"/>
    <w:rsid w:val="00D45A3E"/>
    <w:rsid w:val="00D47408"/>
    <w:rsid w:val="00D64696"/>
    <w:rsid w:val="00D64907"/>
    <w:rsid w:val="00D7710E"/>
    <w:rsid w:val="00D86410"/>
    <w:rsid w:val="00D90D49"/>
    <w:rsid w:val="00D9600B"/>
    <w:rsid w:val="00DC5B82"/>
    <w:rsid w:val="00DC5C57"/>
    <w:rsid w:val="00DC5D96"/>
    <w:rsid w:val="00DD4F3E"/>
    <w:rsid w:val="00E058A3"/>
    <w:rsid w:val="00E114A3"/>
    <w:rsid w:val="00E13E55"/>
    <w:rsid w:val="00E1461C"/>
    <w:rsid w:val="00E16C0F"/>
    <w:rsid w:val="00E23879"/>
    <w:rsid w:val="00E42B51"/>
    <w:rsid w:val="00E47C79"/>
    <w:rsid w:val="00E82502"/>
    <w:rsid w:val="00EA6B34"/>
    <w:rsid w:val="00EA7406"/>
    <w:rsid w:val="00EE1E7B"/>
    <w:rsid w:val="00EE2995"/>
    <w:rsid w:val="00F225BF"/>
    <w:rsid w:val="00F24975"/>
    <w:rsid w:val="00F2510B"/>
    <w:rsid w:val="00F378FA"/>
    <w:rsid w:val="00F446CC"/>
    <w:rsid w:val="00F4746E"/>
    <w:rsid w:val="00F53753"/>
    <w:rsid w:val="00F6518A"/>
    <w:rsid w:val="00F6752F"/>
    <w:rsid w:val="00F7167E"/>
    <w:rsid w:val="00F7443C"/>
    <w:rsid w:val="00F84D68"/>
    <w:rsid w:val="00F9504D"/>
    <w:rsid w:val="00FA01DC"/>
    <w:rsid w:val="00FA2AFA"/>
    <w:rsid w:val="00FC2870"/>
    <w:rsid w:val="00FD538B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6"/>
    <o:shapelayout v:ext="edit">
      <o:idmap v:ext="edit" data="1"/>
    </o:shapelayout>
  </w:shapeDefaults>
  <w:decimalSymbol w:val="."/>
  <w:listSeparator w:val=";"/>
  <w14:docId w14:val="45DBA429"/>
  <w15:docId w15:val="{463F80D6-5BD7-4154-9AF0-DC8905563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BC3D5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B084E-E7B6-4249-82FB-2C05C635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76</TotalTime>
  <Pages>1</Pages>
  <Words>155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73</cp:revision>
  <cp:lastPrinted>2011-03-04T18:48:00Z</cp:lastPrinted>
  <dcterms:created xsi:type="dcterms:W3CDTF">2014-01-15T13:04:00Z</dcterms:created>
  <dcterms:modified xsi:type="dcterms:W3CDTF">2026-09-29T14:05:00Z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2023-04-26T20:41:42Z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cd2986ce-588f-445a-97d2-e7dc93c2e6b7</vt:lpwstr>
  </property>
  <property fmtid="{D5CDD505-2E9C-101B-9397-08002B2CF9AE}" pid="8" name="MSIP_Label_defa4170-0d19-0005-0004-bc88714345d2_ContentBits">
    <vt:lpwstr>0</vt:lpwstr>
  </property>
</Properties>
</file>